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B81253" w:rsidRDefault="00672E8D" w:rsidP="00CA09A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24800" behindDoc="1" locked="0" layoutInCell="1" allowOverlap="1" wp14:anchorId="6FA03B37" wp14:editId="710CAC95">
            <wp:simplePos x="0" y="0"/>
            <wp:positionH relativeFrom="column">
              <wp:posOffset>1809750</wp:posOffset>
            </wp:positionH>
            <wp:positionV relativeFrom="paragraph">
              <wp:posOffset>5467350</wp:posOffset>
            </wp:positionV>
            <wp:extent cx="2332355" cy="1064260"/>
            <wp:effectExtent l="38100" t="0" r="10795" b="307340"/>
            <wp:wrapNone/>
            <wp:docPr id="11" name="Picture 4" descr="I:\New folder (2)\2559-06-1-5 โครงการพัฒนาศักยภาพกลุ่มสตรี ผู้นำชุมชน ประจำปีงบประมาณ พ.ศ.2559\20160601_0931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New folder (2)\2559-06-1-5 โครงการพัฒนาศักยภาพกลุ่มสตรี ผู้นำชุมชน ประจำปีงบประมาณ พ.ศ.2559\20160601_093140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56" r="1067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064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619327" behindDoc="1" locked="0" layoutInCell="1" allowOverlap="1" wp14:anchorId="0E45B6DC" wp14:editId="2384CA99">
            <wp:simplePos x="0" y="0"/>
            <wp:positionH relativeFrom="column">
              <wp:posOffset>3276600</wp:posOffset>
            </wp:positionH>
            <wp:positionV relativeFrom="paragraph">
              <wp:posOffset>6315075</wp:posOffset>
            </wp:positionV>
            <wp:extent cx="2407285" cy="1772920"/>
            <wp:effectExtent l="38100" t="0" r="12065" b="513080"/>
            <wp:wrapNone/>
            <wp:docPr id="9" name="Picture 2" descr="I:\New folder (2)\2559-06-1-5 โครงการพัฒนาศักยภาพกลุ่มสตรี ผู้นำชุมชน ประจำปีงบประมาณ พ.ศ.2559\20160601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ew folder (2)\2559-06-1-5 โครงการพัฒนาศักยภาพกลุ่มสตรี ผู้นำชุมชน ประจำปีงบประมาณ พ.ศ.2559\20160601_094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772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22752" behindDoc="1" locked="0" layoutInCell="1" allowOverlap="1" wp14:anchorId="385D1DA8" wp14:editId="67479A35">
            <wp:simplePos x="0" y="0"/>
            <wp:positionH relativeFrom="column">
              <wp:posOffset>523875</wp:posOffset>
            </wp:positionH>
            <wp:positionV relativeFrom="paragraph">
              <wp:posOffset>6315075</wp:posOffset>
            </wp:positionV>
            <wp:extent cx="2323465" cy="1772285"/>
            <wp:effectExtent l="38100" t="0" r="19685" b="513715"/>
            <wp:wrapNone/>
            <wp:docPr id="12" name="Picture 5" descr="I:\New folder (2)\2559-06-1-5 โครงการพัฒนาศักยภาพกลุ่มสตรี ผู้นำชุมชน ประจำปีงบประมาณ พ.ศ.2559\20160601_09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New folder (2)\2559-06-1-5 โครงการพัฒนาศักยภาพกลุ่มสตรี ผู้นำชุมชน ประจำปีงบประมาณ พ.ศ.2559\20160601_093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72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23776" behindDoc="1" locked="0" layoutInCell="1" allowOverlap="1" wp14:anchorId="40F3DDD6" wp14:editId="66923AE0">
            <wp:simplePos x="0" y="0"/>
            <wp:positionH relativeFrom="column">
              <wp:posOffset>3228975</wp:posOffset>
            </wp:positionH>
            <wp:positionV relativeFrom="paragraph">
              <wp:posOffset>4067175</wp:posOffset>
            </wp:positionV>
            <wp:extent cx="2406650" cy="1735455"/>
            <wp:effectExtent l="38100" t="0" r="12700" b="512445"/>
            <wp:wrapNone/>
            <wp:docPr id="10" name="Picture 3" descr="I:\New folder (2)\2559-06-1-5 โครงการพัฒนาศักยภาพกลุ่มสตรี ผู้นำชุมชน ประจำปีงบประมาณ พ.ศ.2559\20160601_0942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New folder (2)\2559-06-1-5 โครงการพัฒนาศักยภาพกลุ่มสตรี ผู้นำชุมชน ประจำปีงบประมาณ พ.ศ.2559\20160601_094210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35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721728" behindDoc="1" locked="0" layoutInCell="1" allowOverlap="1" wp14:anchorId="12E97EF1" wp14:editId="22B795AE">
            <wp:simplePos x="0" y="0"/>
            <wp:positionH relativeFrom="column">
              <wp:posOffset>523875</wp:posOffset>
            </wp:positionH>
            <wp:positionV relativeFrom="paragraph">
              <wp:posOffset>4067175</wp:posOffset>
            </wp:positionV>
            <wp:extent cx="2331720" cy="1735455"/>
            <wp:effectExtent l="38100" t="0" r="11430" b="512445"/>
            <wp:wrapNone/>
            <wp:docPr id="13" name="Picture 6" descr="I:\New folder (2)\2559-06-1-5 โครงการพัฒนาศักยภาพกลุ่มสตรี ผู้นำชุมชน ประจำปีงบประมาณ พ.ศ.2559\20160601_0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New folder (2)\2559-06-1-5 โครงการพัฒนาศักยภาพกลุ่มสตรี ผู้นำชุมชน ประจำปีงบประมาณ พ.ศ.2559\20160601_093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106" r="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35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24AF6">
        <w:rPr>
          <w:rFonts w:cs="Angsana New"/>
          <w:noProof/>
          <w:lang w:eastAsia="en-US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22.5pt;margin-top:125.9pt;width:443.25pt;height:177.1pt;z-index:251726848;mso-position-horizontal-relative:text;mso-position-vertical-relative:text;mso-width-relative:margin;mso-height-relative:margin" fillcolor="white [3201]" strokecolor="#c0504d [3205]" strokeweight="5pt">
            <v:stroke linestyle="thickThin"/>
            <v:shadow color="#868686"/>
            <v:textbox style="mso-next-textbox:#_x0000_s1140">
              <w:txbxContent>
                <w:p w:rsidR="00224468" w:rsidRPr="00672E8D" w:rsidRDefault="00224468" w:rsidP="00672E8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672E8D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>“</w:t>
                  </w:r>
                  <w:r w:rsidR="00C770B8" w:rsidRPr="00672E8D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  <w:lang w:bidi="th-TH"/>
                    </w:rPr>
                    <w:t>โครงการพัฒนาศักยภาพกลุ่มสตรี ผู้นำชุมชน ประจำปีงบประมาณ พ.ศ.2559</w:t>
                  </w:r>
                  <w:r w:rsidRPr="00672E8D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>”</w:t>
                  </w:r>
                </w:p>
                <w:p w:rsidR="00224468" w:rsidRPr="00C770B8" w:rsidRDefault="00224468" w:rsidP="00224468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  <w:lang w:bidi="th-TH"/>
                    </w:rPr>
                    <w:t xml:space="preserve">ระหว่างวันที่ 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</w:rPr>
                    <w:t xml:space="preserve">1 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  <w:lang w:bidi="th-TH"/>
                    </w:rPr>
                    <w:t xml:space="preserve">ถึง 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</w:rPr>
                    <w:t>5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</w:rPr>
                    <w:t xml:space="preserve"> 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  <w:lang w:bidi="th-TH"/>
                    </w:rPr>
                    <w:t>มิถุนายน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</w:rPr>
                    <w:t xml:space="preserve">2559 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  <w:lang w:bidi="th-TH"/>
                    </w:rPr>
                    <w:t>ที่ผ่านมา เทศบาลตำบล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  <w:lang w:bidi="th-TH"/>
                    </w:rPr>
                    <w:t>ก้อ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  <w:lang w:bidi="th-TH"/>
                    </w:rPr>
                    <w:t>ได้จัด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cs/>
                      <w:lang w:bidi="th-TH"/>
                    </w:rPr>
                    <w:t>โครงการพัฒนาศักยภาพกลุ่มสตรี ผู้นำชุมชน ประจำปีงบประมาณ พ.ศ.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</w:rPr>
                    <w:t>2559</w:t>
                  </w:r>
                  <w:r w:rsidRPr="00C770B8">
                    <w:rPr>
                      <w:rStyle w:val="apple-style-span"/>
                      <w:rFonts w:ascii="TH SarabunIT๙" w:hAnsi="TH SarabunIT๙" w:cs="TH SarabunIT๙"/>
                      <w:color w:val="333333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  <w:lang w:bidi="th-TH"/>
                    </w:rPr>
                    <w:t>จากสภาพสังคมในปัจจุบัน มีการเปลี่ยนแปลงด้านเทคโนโลยีอย่างรวดเร็วเป็นการเปลี่ยนแปลงสู่ยุคโลกาภิวัฒน์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(Globalization) </w:t>
                  </w:r>
                  <w:r w:rsidR="00C770B8" w:rsidRPr="00C770B8">
                    <w:rPr>
                      <w:rStyle w:val="apple-converted-space"/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 </w:t>
                  </w:r>
                  <w:r w:rsidR="00C770B8" w:rsidRPr="00C770B8">
                    <w:rPr>
                      <w:rStyle w:val="apple-style-span"/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  <w:lang w:bidi="th-TH"/>
                    </w:rPr>
                    <w:t>การพัฒนาการเรียนรู้ของบุคลากรในท้องถิ่นย่อมเปลี่ยนแปลงตามไปด้วย เพื่อให้ทันต่อข้อมูลข่าวสารในโลกปัจจุบันที่มีการแข่งขันกันสูง เพราะการพัฒนาบุคลากรเป็นสิ่งสำคัญอันดับแรก ในการพัฒนาประเทศชาติให้เจริญเท่าเทียมกับอารยประเทศ ประกอบกับที่รัฐบาลเล็งเห็นความสำคัญของการส่งเสริมให้องค์กรปกครองส่วนท้องถิ่นได้รับการพัฒนาในด้านต่างๆ รวมทั้งการได้รับการบริหารทรัพยากรมนุษย์ให้มีคุณภาพ</w:t>
                  </w:r>
                </w:p>
              </w:txbxContent>
            </v:textbox>
          </v:shape>
        </w:pict>
      </w:r>
      <w:r w:rsidR="00824AF6">
        <w:rPr>
          <w:rFonts w:cs="Angsana New"/>
          <w:noProof/>
          <w:lang w:eastAsia="en-US" w:bidi="th-TH"/>
        </w:rPr>
        <w:pict>
          <v:shape id="Text Box 13" o:spid="_x0000_s1137" type="#_x0000_t202" style="position:absolute;left:0;text-align:left;margin-left:27pt;margin-top:36pt;width:549pt;height:49.4pt;z-index:2517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Text Box 13;mso-fit-shape-to-text:t" inset="0,0,0,0">
              <w:txbxContent>
                <w:p w:rsidR="00220CB0" w:rsidRPr="00A22BCB" w:rsidRDefault="00220CB0" w:rsidP="00220CB0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 w:rsidRPr="00A22BCB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 w:rsidRPr="00927365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824AF6">
        <w:rPr>
          <w:rFonts w:cs="Angsana New"/>
          <w:noProof/>
          <w:lang w:eastAsia="en-US" w:bidi="th-TH"/>
        </w:rPr>
        <w:pict>
          <v:shape id="Text Box 12" o:spid="_x0000_s1134" type="#_x0000_t202" style="position:absolute;left:0;text-align:left;margin-left:53.05pt;margin-top:80.8pt;width:135.75pt;height:25.8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;mso-fit-shape-to-text:t" inset="0,0,0,0">
              <w:txbxContent>
                <w:p w:rsidR="00220CB0" w:rsidRPr="00220CB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ประจำเดือน </w:t>
                  </w:r>
                  <w:r w:rsidR="00C770B8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มิถุนายน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255</w:t>
                  </w:r>
                  <w:r w:rsidR="006A4509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9</w:t>
                  </w:r>
                </w:p>
                <w:p w:rsidR="00220CB0" w:rsidRPr="00BF74E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ฉบับที่ </w:t>
                  </w:r>
                  <w:r w:rsidR="00C770B8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9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ครั้งที่ 1</w:t>
                  </w:r>
                </w:p>
              </w:txbxContent>
            </v:textbox>
            <w10:wrap anchorx="page" anchory="page"/>
          </v:shape>
        </w:pict>
      </w:r>
      <w:r w:rsidR="00824AF6">
        <w:rPr>
          <w:rFonts w:cs="Angsana New"/>
          <w:noProof/>
          <w:lang w:eastAsia="en-US" w:bidi="th-TH"/>
        </w:rPr>
        <w:pict>
          <v:group id="Group 1911" o:spid="_x0000_s1129" style="position:absolute;left:0;text-align:left;margin-left:299.25pt;margin-top:28.45pt;width:4in;height:727.55pt;z-index:25171660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">
            <v:rect id="Rectangle 252" o:spid="_x0000_s1130" style="position:absolute;left:5985;top:569;width:5760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ujcEA&#10;AADbAAAADwAAAGRycy9kb3ducmV2LnhtbESPQWvCQBSE74X+h+UVequbqqRtdBVRAl5j2/tj95mk&#10;Zt+G3TWm/94VBI/DzHzDLNej7cRAPrSOFbxPMhDE2pmWawU/3+XbJ4gQkQ12jknBPwVYr56fllgY&#10;d+GKhkOsRYJwKFBBE2NfSBl0QxbDxPXEyTs6bzEm6WtpPF4S3HZymmW5tNhyWmiwp21D+nQ4WwXu&#10;r/S5nvOow8nm5cDV725WKfX6Mm4WICKN8RG+t/dGwccX3L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7o3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v:rect id="Rectangle 256" o:spid="_x0000_s1131" style="position:absolute;left:11379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3N7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9an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03N70AAADbAAAADwAAAAAAAAAAAAAAAACYAgAAZHJzL2Rvd25yZXYu&#10;eG1sUEsFBgAAAAAEAAQA9QAAAII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0" o:spid="_x0000_s1132" style="position:absolute;left:5985;top:14766;width:5760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rMAA&#10;AADbAAAADwAAAGRycy9kb3ducmV2LnhtbESPT4vCMBTE7wt+h/CEva2puhSpRhGXgtf65/5Inm21&#10;eSlJttZvv1lY2OMwM79hNrvRdmIgH1rHCuazDASxdqblWsHlXH6sQISIbLBzTApeFGC3nbxtsDDu&#10;yRUNp1iLBOFQoIImxr6QMuiGLIaZ64mTd3PeYkzS19J4fCa47eQiy3JpseW00GBPh4b04/RtFbh7&#10;6XP9yaMOD5uXA1fXr2Wl1Pt03K9BRBrjf/ivfTQKVnP4/ZJ+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GSr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7" o:spid="_x0000_s1133" style="position:absolute;left:11379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M28AA&#10;AADbAAAADwAAAGRycy9kb3ducmV2LnhtbESPzWrDMBCE74G+g9hCb4mcH4xxo4SQYsjVSXpfpK3t&#10;xloZSXHct68KhRyHmfmG2e4n24uRfOgcK1guMhDE2pmOGwXXSzUvQISIbLB3TAp+KMB+9zLbYmnc&#10;g2saz7ERCcKhRAVtjEMpZdAtWQwLNxAn78t5izFJ30jj8ZHgtperLMulxY7TQosDHVvSt/PdKnDf&#10;lc/1hicdbjavRq4/P9a1Um+v0+EdRKQpPsP/7ZNRUKzg70v6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M2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824AF6">
        <w:rPr>
          <w:rFonts w:cs="Angsana New"/>
          <w:noProof/>
          <w:lang w:eastAsia="en-US" w:bidi="th-TH"/>
        </w:rPr>
        <w:pict>
          <v:group id="Group 1910" o:spid="_x0000_s1119" style="position:absolute;left:0;text-align:left;margin-left:22.6pt;margin-top:28.45pt;width:282.35pt;height:727.55pt;z-index:25171558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">
            <v:rect id="Rectangle 254" o:spid="_x0000_s1120" style="position:absolute;left:452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3" o:spid="_x0000_s1121" style="position:absolute;left:452;top:569;width:5647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Ur8AA&#10;AADbAAAADwAAAGRycy9kb3ducmV2LnhtbESPQWvCQBSE70L/w/IKvenGqkFSVxEl0Gu0vT92X5No&#10;9m3Y3cb033cFweMwM98wm91oOzGQD61jBfNZBoJYO9NyreDrXE7XIEJENtg5JgV/FGC3fZlssDDu&#10;xhUNp1iLBOFQoIImxr6QMuiGLIaZ64mT9+O8xZikr6XxeEtw28n3LMulxZbTQoM9HRrS19OvVeAu&#10;pc/1kkcdrjYvB66+j4tKqbfXcf8BItIYn+FH+9MoWK/g/i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qUr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1" o:spid="_x0000_s1122" style="position:absolute;left:452;top:14766;width:5647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2MAA&#10;AADbAAAADwAAAGRycy9kb3ducmV2LnhtbESPT4vCMBTE7wt+h/CEva2p61KkGkVcCl7rn/sjebbV&#10;5qUk2dr99htB2OMwM79h1tvRdmIgH1rHCuazDASxdqblWsH5VH4sQYSIbLBzTAp+KcB2M3lbY2Hc&#10;gysajrEWCcKhQAVNjH0hZdANWQwz1xMn7+q8xZikr6Xx+Ehw28nPLMulxZbTQoM97RvS9+OPVeBu&#10;pc/1F4863G1eDlxdvheVUu/TcbcCEWmM/+FX+2AULHN4fk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K2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5" o:spid="_x0000_s1123" style="position:absolute;left:452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824AF6">
        <w:rPr>
          <w:noProof/>
          <w:lang w:eastAsia="en-US" w:bidi="th-TH"/>
        </w:rPr>
        <w:pict>
          <v:shape id="Text Box 1867" o:spid="_x0000_s1029" type="#_x0000_t202" style="position:absolute;left:0;text-align:left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24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นายชุมพร  มะโน</w:t>
                  </w:r>
                </w:p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นายกเทศมนตรีตำบลก้อ</w:t>
                  </w:r>
                </w:p>
              </w:txbxContent>
            </v:textbox>
            <w10:wrap anchorx="page" anchory="page"/>
          </v:shape>
        </w:pict>
      </w:r>
      <w:r w:rsidR="00824AF6">
        <w:rPr>
          <w:noProof/>
          <w:lang w:eastAsia="en-US" w:bidi="th-TH"/>
        </w:rPr>
        <w:pict>
          <v:shape id="Text Box 15" o:spid="_x0000_s1031" type="#_x0000_t202" style="position:absolute;left:0;text-align:left;margin-left:183.8pt;margin-top:137pt;width:383.95pt;height:60.65pt;z-index: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9Bsw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" filled="f" stroked="f">
            <v:textbox style="mso-next-textbox:#Text Box 15" inset="0,0,0,0">
              <w:txbxContent>
                <w:p w:rsidR="00A22BCB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“แก่งก้อแสนงาม   เรืองนามน้ำตก</w:t>
                  </w:r>
                  <w:r w:rsidR="00A22BCB" w:rsidRPr="00A22BCB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</w:t>
                  </w: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มรดกลุ่มน้ำ</w:t>
                  </w:r>
                  <w:proofErr w:type="spellStart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ปิง</w:t>
                  </w:r>
                  <w:proofErr w:type="spellEnd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 </w:t>
                  </w:r>
                </w:p>
                <w:p w:rsidR="00D025B5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="4815_KwangMD_Catthai" w:hAnsi="4815_KwangMD_Catthai" w:cs="4815_KwangMD_Catthai"/>
                      <w:b/>
                      <w:bCs/>
                      <w:color w:val="FF0000"/>
                      <w:sz w:val="40"/>
                      <w:szCs w:val="46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บริสุทธิ์จริงอากาศ   ธรรมชาติสุดสวย   ร่ำรวยข้าวโพด”</w:t>
                  </w:r>
                </w:p>
                <w:p w:rsidR="00A44858" w:rsidRPr="00A22BCB" w:rsidRDefault="00A44858">
                  <w:pPr>
                    <w:pStyle w:val="1"/>
                    <w:rPr>
                      <w:rFonts w:ascii="Angsana New" w:hAnsi="Angsana New" w:cs="Angsana New"/>
                      <w:color w:val="FF0000"/>
                      <w:lang w:bidi="th-TH"/>
                    </w:rPr>
                  </w:pPr>
                </w:p>
              </w:txbxContent>
            </v:textbox>
            <w10:wrap anchorx="page" anchory="page"/>
          </v:shape>
        </w:pict>
      </w:r>
      <w:r w:rsidR="00A8229B">
        <w:rPr>
          <w:rFonts w:cs="Angsana New"/>
          <w:noProof/>
          <w:lang w:eastAsia="en-US" w:bidi="th-TH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-196716</wp:posOffset>
            </wp:positionH>
            <wp:positionV relativeFrom="paragraph">
              <wp:posOffset>420904</wp:posOffset>
            </wp:positionV>
            <wp:extent cx="1061233" cy="1078120"/>
            <wp:effectExtent l="0" t="0" r="5715" b="8255"/>
            <wp:wrapNone/>
            <wp:docPr id="2" name="รูปภาพ 2" descr="F:\โลโก้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ลโก้..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33" cy="10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858">
        <w:rPr>
          <w:rFonts w:cs="Angsana New"/>
          <w:cs/>
          <w:lang w:bidi="th-TH"/>
        </w:rPr>
        <w:br w:type="page"/>
      </w:r>
      <w:r w:rsidR="00824AF6">
        <w:rPr>
          <w:noProof/>
          <w:lang w:eastAsia="en-US" w:bidi="th-TH"/>
        </w:rPr>
        <w:pict>
          <v:shape id="Text Box 125" o:spid="_x0000_s1047" type="#_x0000_t202" style="position:absolute;left:0;text-align:left;margin-left:405pt;margin-top:41.65pt;width:153pt;height:20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" filled="f" stroked="f">
            <v:textbox style="mso-fit-shape-to-text:t" inset="0,0,0,0">
              <w:txbxContent>
                <w:p w:rsidR="00A44858" w:rsidRPr="00A4561A" w:rsidRDefault="00A44858">
                  <w:pPr>
                    <w:pStyle w:val="PageTitle"/>
                    <w:rPr>
                      <w:bCs/>
                      <w:cs/>
                    </w:rPr>
                  </w:pPr>
                  <w:r>
                    <w:rPr>
                      <w:rFonts w:cs="Angsana New"/>
                      <w:cs/>
                    </w:rPr>
                    <w:t>จดหมายข่าวของ</w:t>
                  </w:r>
                  <w:r w:rsidR="00A4561A">
                    <w:rPr>
                      <w:rFonts w:cstheme="minorBidi" w:hint="cs"/>
                      <w:cs/>
                    </w:rPr>
                    <w:t xml:space="preserve"> </w:t>
                  </w:r>
                  <w:r w:rsidR="00AB45AC">
                    <w:rPr>
                      <w:rFonts w:cstheme="minorBidi" w:hint="cs"/>
                      <w:cs/>
                      <w:lang w:val="en-US"/>
                    </w:rPr>
                    <w:t>เทศบาลตำบลก้อ</w:t>
                  </w:r>
                </w:p>
              </w:txbxContent>
            </v:textbox>
            <w10:wrap anchorx="page" anchory="page"/>
          </v:shape>
        </w:pict>
      </w:r>
    </w:p>
    <w:p w:rsidR="00D61254" w:rsidRDefault="004C5BC5" w:rsidP="004C5BC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lastRenderedPageBreak/>
        <w:drawing>
          <wp:anchor distT="0" distB="0" distL="114300" distR="114300" simplePos="0" relativeHeight="251799552" behindDoc="1" locked="0" layoutInCell="1" allowOverlap="1" wp14:anchorId="49DFBC84" wp14:editId="27500300">
            <wp:simplePos x="0" y="0"/>
            <wp:positionH relativeFrom="column">
              <wp:posOffset>2701290</wp:posOffset>
            </wp:positionH>
            <wp:positionV relativeFrom="paragraph">
              <wp:posOffset>6699885</wp:posOffset>
            </wp:positionV>
            <wp:extent cx="2713355" cy="2008505"/>
            <wp:effectExtent l="0" t="0" r="0" b="0"/>
            <wp:wrapNone/>
            <wp:docPr id="15" name="Picture 9" descr="I:\New folder (2)\2559-06-25 โครงการส่งเสริมสุขภาพและอนามัยเด็กปฐมวัย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New folder (2)\2559-06-25 โครงการส่งเสริมสุขภาพและอนามัยเด็กปฐมวัย\IMG_1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drawing>
          <wp:anchor distT="0" distB="0" distL="114300" distR="114300" simplePos="0" relativeHeight="251796480" behindDoc="1" locked="0" layoutInCell="1" allowOverlap="1" wp14:anchorId="3630BCD0" wp14:editId="06C83682">
            <wp:simplePos x="0" y="0"/>
            <wp:positionH relativeFrom="column">
              <wp:posOffset>116840</wp:posOffset>
            </wp:positionH>
            <wp:positionV relativeFrom="paragraph">
              <wp:posOffset>6680835</wp:posOffset>
            </wp:positionV>
            <wp:extent cx="2731135" cy="2038350"/>
            <wp:effectExtent l="0" t="0" r="0" b="0"/>
            <wp:wrapNone/>
            <wp:docPr id="16" name="Picture 12" descr="I:\New folder (2)\2559-06-25 โครงการส่งเสริมสุขภาพและอนามัยเด็กปฐมวัย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New folder (2)\2559-06-25 โครงการส่งเสริมสุขภาพและอนามัยเด็กปฐมวัย\IMG_1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205" type="#_x0000_t202" style="position:absolute;left:0;text-align:left;margin-left:22.4pt;margin-top:276.8pt;width:383.7pt;height:243.95pt;z-index:251795456;mso-position-horizontal-relative:text;mso-position-vertical-relative:text;mso-width-relative:margin;mso-height-relative:margin" fillcolor="white [3201]" strokecolor="#f79646 [3209]" strokeweight="5pt">
            <v:stroke linestyle="thickThin"/>
            <v:shadow color="#868686"/>
            <v:textbox style="mso-next-textbox:#_x0000_s1205">
              <w:txbxContent>
                <w:p w:rsidR="007D5939" w:rsidRPr="00B81253" w:rsidRDefault="007D5939" w:rsidP="007D593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B81253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2"/>
                      <w:szCs w:val="32"/>
                    </w:rPr>
                    <w:t>“</w:t>
                  </w:r>
                  <w:r w:rsidRPr="00B81253">
                    <w:rPr>
                      <w:rFonts w:ascii="TH SarabunIT๙" w:hAnsi="TH SarabunIT๙" w:cs="TH SarabunIT๙"/>
                      <w:color w:val="0000FF"/>
                      <w:sz w:val="36"/>
                      <w:szCs w:val="36"/>
                      <w:cs/>
                      <w:lang w:bidi="th-TH"/>
                    </w:rPr>
                    <w:t>โครงการส่งเสริมสุขภาพและอนามัยเด็กปฐมวัย</w:t>
                  </w:r>
                  <w:r w:rsidRPr="00B81253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2"/>
                      <w:szCs w:val="32"/>
                      <w:cs/>
                      <w:lang w:bidi="th-TH"/>
                    </w:rPr>
                    <w:t xml:space="preserve"> ประจำปี 2558</w:t>
                  </w:r>
                  <w:r w:rsidRPr="00B81253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2"/>
                      <w:szCs w:val="32"/>
                    </w:rPr>
                    <w:t>”</w:t>
                  </w:r>
                </w:p>
                <w:p w:rsidR="007D5939" w:rsidRPr="00B81253" w:rsidRDefault="007D5939" w:rsidP="007D5939">
                  <w:pPr>
                    <w:ind w:firstLine="72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lang w:eastAsia="en-US" w:bidi="th-TH"/>
                    </w:rPr>
                  </w:pPr>
                  <w:r w:rsidRPr="00B81253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  <w:lang w:eastAsia="en-US" w:bidi="th-TH"/>
                    </w:rPr>
                    <w:t>ทรัพยากรมนุษย์ เป็นทรัพยากรที่มีความสำคัญเป็นอย่างยิ่ง เมื่อเปรียบเทียบกับทรัพยากรด้านอื่นๆ จะเห็นได้จากแบบพัฒนาเศรษฐกิจและสังคมในสมัยปัจจุบันมุ่งเน้นในการพัฒนาคนเป็นศูนย์กลางพัฒนา และการพัฒนาคนที่ดีก็ควรต้องเริ่มจากวัยเด็ก เพราะเด็กวันนี้คือผู้ใหญ่ในวันหน้า เด็กจะเติบโตเป็นผู้ใหญ่ที่มีคุณภาพ จะต้องมีสุขภาพร่างกายที่สมบูรณ์แข็งแรง มีการศึกษาที่ดีอย่างพอเหมาะ ดังนั้นการส่งเสริมสุขภาพอนามัยเด็กจึงถือได้ว่ามีความสำคัญอย่างยิ่ง ที่เราทุกส่วนทุกฝ่ายต้องร่วมมือกันในการส่งเสริมสุขภาพอนามัยเด็ก โดยเฉพาะผู้ปกครองนั้นต้องมีความรู้ ความเข้าใจในการดูแลสุขภาพของเด็กเพราะเป็นบุคคลที่มีความใกล้ชิดกับเด็ก/มีเวลาอยู่กับเด็กมากกว่าใครๆ โดยเฉพาะอย่างยิ่งการปฏิบัติต่อเด็กเมื่อเด็กเจ็บป่วย/ไม่สบายเป็นต้น</w:t>
                  </w:r>
                </w:p>
                <w:p w:rsidR="007D5939" w:rsidRPr="00B81253" w:rsidRDefault="007D5939" w:rsidP="007D5939">
                  <w:pPr>
                    <w:ind w:firstLine="72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  <w:lang w:eastAsia="en-US" w:bidi="th-TH"/>
                    </w:rPr>
                  </w:pPr>
                  <w:r w:rsidRPr="00B81253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  <w:lang w:eastAsia="en-US" w:bidi="th-TH"/>
                    </w:rPr>
                    <w:t>ศูนย์พัฒนาเด็กเล็ก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  <w:lang w:eastAsia="en-US" w:bidi="th-TH"/>
                    </w:rPr>
                    <w:t>ตำบลก้อ</w:t>
                  </w:r>
                  <w:r w:rsidRPr="00B81253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  <w:lang w:eastAsia="en-US" w:bidi="th-TH"/>
                    </w:rPr>
                    <w:t xml:space="preserve"> เป็นศูนย์พัฒนาเด็กเล็กที่อยู่ภายใต้การกำกับดูแลของ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  <w:lang w:eastAsia="en-US" w:bidi="th-TH"/>
                    </w:rPr>
                    <w:t>เทศบาลตำบลก้อ</w:t>
                  </w:r>
                  <w:r w:rsidRPr="00B81253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  <w:lang w:eastAsia="en-US" w:bidi="th-TH"/>
                    </w:rPr>
                    <w:t xml:space="preserve"> </w:t>
                  </w:r>
                </w:p>
                <w:p w:rsidR="007D5939" w:rsidRPr="00B81253" w:rsidRDefault="007D5939" w:rsidP="007D5939">
                  <w:pPr>
                    <w:ind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2"/>
                      <w:szCs w:val="32"/>
                      <w:lang w:bidi="th-TH"/>
                    </w:rPr>
                  </w:pPr>
                </w:p>
              </w:txbxContent>
            </v:textbox>
          </v:shape>
        </w:pict>
      </w:r>
      <w:r w:rsidR="00824AF6">
        <w:rPr>
          <w:noProof/>
          <w:lang w:eastAsia="en-US" w:bidi="th-TH"/>
        </w:rPr>
        <w:pict>
          <v:shape id="_x0000_s1160" type="#_x0000_t202" style="position:absolute;left:0;text-align:left;margin-left:405pt;margin-top:41.65pt;width:153pt;height:20pt;z-index:25175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" filled="f" stroked="f">
            <v:textbox style="mso-fit-shape-to-text:t" inset="0,0,0,0">
              <w:txbxContent>
                <w:p w:rsidR="007D5939" w:rsidRPr="00A4561A" w:rsidRDefault="007D5939" w:rsidP="007D5939">
                  <w:pPr>
                    <w:pStyle w:val="PageTitle"/>
                    <w:rPr>
                      <w:bCs/>
                      <w:cs/>
                    </w:rPr>
                  </w:pPr>
                  <w:r>
                    <w:rPr>
                      <w:rFonts w:cs="Angsana New"/>
                      <w:cs/>
                    </w:rPr>
                    <w:t>จดหมายข่าวของ</w:t>
                  </w:r>
                  <w:r>
                    <w:rPr>
                      <w:rFonts w:cstheme="minorBidi" w:hint="cs"/>
                      <w:cs/>
                    </w:rPr>
                    <w:t xml:space="preserve"> </w:t>
                  </w:r>
                  <w:r>
                    <w:rPr>
                      <w:rFonts w:cstheme="minorBidi" w:hint="cs"/>
                      <w:cs/>
                      <w:lang w:val="en-US"/>
                    </w:rPr>
                    <w:t>เทศบาลตำบลก้อ</w:t>
                  </w:r>
                </w:p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59" type="#_x0000_t202" style="position:absolute;left:0;text-align:left;margin-left:48pt;margin-top:40.4pt;width:90pt;height:27pt;z-index:25175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" filled="f" stroked="f">
            <v:textbox inset="0,0,0,0">
              <w:txbxContent>
                <w:p w:rsidR="007D5939" w:rsidRPr="00A74081" w:rsidRDefault="007D5939" w:rsidP="007D5939">
                  <w:pPr>
                    <w:rPr>
                      <w:rStyle w:val="a5"/>
                      <w:rFonts w:ascii="TH SarabunIT๙" w:hAnsi="TH SarabunIT๙" w:cs="TH SarabunIT๙"/>
                      <w:b w:val="0"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A74081">
                    <w:rPr>
                      <w:rStyle w:val="a5"/>
                      <w:rFonts w:ascii="TH SarabunIT๙" w:hAnsi="TH SarabunIT๙" w:cs="TH SarabunIT๙"/>
                      <w:b w:val="0"/>
                      <w:bCs/>
                      <w:sz w:val="48"/>
                      <w:szCs w:val="36"/>
                      <w:cs/>
                      <w:lang w:bidi="th-TH"/>
                    </w:rPr>
                    <w:t xml:space="preserve">หน้า 2 </w:t>
                  </w:r>
                </w:p>
              </w:txbxContent>
            </v:textbox>
            <w10:wrap anchorx="page" anchory="page"/>
          </v:shape>
        </w:pict>
      </w:r>
      <w:r w:rsidR="007D5939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drawing>
          <wp:anchor distT="0" distB="0" distL="114300" distR="114300" simplePos="0" relativeHeight="251800576" behindDoc="1" locked="0" layoutInCell="1" allowOverlap="1" wp14:anchorId="46385788" wp14:editId="7A82CA8E">
            <wp:simplePos x="0" y="0"/>
            <wp:positionH relativeFrom="column">
              <wp:posOffset>2764155</wp:posOffset>
            </wp:positionH>
            <wp:positionV relativeFrom="paragraph">
              <wp:posOffset>1681480</wp:posOffset>
            </wp:positionV>
            <wp:extent cx="2402205" cy="1808480"/>
            <wp:effectExtent l="0" t="0" r="0" b="0"/>
            <wp:wrapNone/>
            <wp:docPr id="17" name="Picture 8" descr="I:\New folder (2)\2559-06-25 โครงการส่งเสริมสุขภาพและอนามัยเด็กปฐมวัย\IMG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New folder (2)\2559-06-25 โครงการส่งเสริมสุขภาพและอนามัยเด็กปฐมวัย\IMG_1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39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drawing>
          <wp:anchor distT="0" distB="0" distL="114300" distR="114300" simplePos="0" relativeHeight="251797504" behindDoc="1" locked="0" layoutInCell="1" allowOverlap="1" wp14:anchorId="7873029E" wp14:editId="6F386A4C">
            <wp:simplePos x="0" y="0"/>
            <wp:positionH relativeFrom="column">
              <wp:posOffset>211769</wp:posOffset>
            </wp:positionH>
            <wp:positionV relativeFrom="paragraph">
              <wp:posOffset>1601212</wp:posOffset>
            </wp:positionV>
            <wp:extent cx="2422525" cy="1808480"/>
            <wp:effectExtent l="0" t="0" r="0" b="0"/>
            <wp:wrapNone/>
            <wp:docPr id="18" name="Picture 11" descr="I:\New folder (2)\2559-06-25 โครงการส่งเสริมสุขภาพและอนามัยเด็กปฐมวัย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New folder (2)\2559-06-25 โครงการส่งเสริมสุขภาพและอนามัยเด็กปฐมวัย\IMG_11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5939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drawing>
          <wp:anchor distT="0" distB="0" distL="114300" distR="114300" simplePos="0" relativeHeight="251798528" behindDoc="1" locked="0" layoutInCell="1" allowOverlap="1" wp14:anchorId="6252CC09" wp14:editId="1D6A5ACD">
            <wp:simplePos x="0" y="0"/>
            <wp:positionH relativeFrom="column">
              <wp:posOffset>212481</wp:posOffset>
            </wp:positionH>
            <wp:positionV relativeFrom="paragraph">
              <wp:posOffset>-177116</wp:posOffset>
            </wp:positionV>
            <wp:extent cx="4948359" cy="1570892"/>
            <wp:effectExtent l="38100" t="0" r="23691" b="448408"/>
            <wp:wrapNone/>
            <wp:docPr id="19" name="Picture 10" descr="I:\New folder (2)\2559-06-25 โครงการส่งเสริมสุขภาพและอนามัยเด็กปฐมวัย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New folder (2)\2559-06-25 โครงการส่งเสริมสุขภาพและอนามัยเด็กปฐมวัย\IMG_11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869" r="7751" b="3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59" cy="15708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rect id="_x0000_s1158" style="position:absolute;left:0;text-align:left;margin-left:34.05pt;margin-top:36.15pt;width:540pt;height:28.8pt;z-index:25175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AJ&#10;Fj1T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64" type="#_x0000_t202" style="position:absolute;left:0;text-align:left;margin-left:200pt;margin-top:97pt;width:7.2pt;height:7.2pt;z-index:25175654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zi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kmM4wE7aFGd+xg0LU8oHiWYN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RKnUxdsZH0P&#10;+lUSFAZahBEIRivVD4xGGCc51t93VDGMug8CesDOnslQk7GZDCoqcM2xwcibK+Nn1G5QfNsCsu8y&#10;Ia+gTxruVGwbykcBFOwCRoQj8zjO7Aw6XbtbT0N3+Qs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9XSzisgIAALwFAAAO&#10;AAAAAAAAAAAAAAAAAC4CAABkcnMvZTJvRG9jLnhtbFBLAQItABQABgAIAAAAIQCrPijn3gAAAAsB&#10;AAAPAAAAAAAAAAAAAAAAAAwFAABkcnMvZG93bnJldi54bWxQSwUGAAAAAAQABADzAAAAFwYAAAAA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65" type="#_x0000_t202" style="position:absolute;left:0;text-align:left;margin-left:201pt;margin-top:351pt;width:7.2pt;height:7.2pt;z-index:25175756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O8sgIAALw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GFqc7yyAgAAvAUAAA4A&#10;AAAAAAAAAAAAAAAALgIAAGRycy9lMm9Eb2MueG1sUEsBAi0AFAAGAAgAAAAhAOyYhafdAAAACwEA&#10;AA8AAAAAAAAAAAAAAAAADAUAAGRycy9kb3ducmV2LnhtbFBLBQYAAAAABAAEAPMAAAAWBgAAAAA=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66" type="#_x0000_t202" style="position:absolute;left:0;text-align:left;margin-left:201pt;margin-top:604pt;width:7.2pt;height:7.2pt;z-index:25175859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9nsg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+ZHPZ7ICAAC8BQAA&#10;DgAAAAAAAAAAAAAAAAAuAgAAZHJzL2Uyb0RvYy54bWxQSwECLQAUAAYACAAAACEAzMy4598AAAAN&#10;AQAADwAAAAAAAAAAAAAAAAAMBQAAZHJzL2Rvd25yZXYueG1sUEsFBgAAAAAEAAQA8wAAABgGAAAA&#10;AA==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91" type="#_x0000_t202" style="position:absolute;left:0;text-align:left;margin-left:441pt;margin-top:171pt;width:127.65pt;height:139.2pt;z-index:25178419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4hugIAAMQ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" filled="f" stroked="f">
            <v:textbox style="mso-fit-shape-to-text:t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67" type="#_x0000_t202" style="position:absolute;left:0;text-align:left;margin-left:43pt;margin-top:98pt;width:7.2pt;height:7.2pt;z-index:25175961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obsw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CscKhuzAgAAvAUAAA4A&#10;AAAAAAAAAAAAAAAALgIAAGRycy9lMm9Eb2MueG1sUEsBAi0AFAAGAAgAAAAhANK3e7HcAAAACgEA&#10;AA8AAAAAAAAAAAAAAAAADQUAAGRycy9kb3ducmV2LnhtbFBLBQYAAAAABAAEAPMAAAAWBgAAAAA=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68" type="#_x0000_t202" style="position:absolute;left:0;text-align:left;margin-left:43.2pt;margin-top:451pt;width:7.2pt;height:7.2pt;z-index:25176064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xFsgIAALw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0FUsRbICAAC8BQAADgAA&#10;AAAAAAAAAAAAAAAuAgAAZHJzL2Uyb0RvYy54bWxQSwECLQAUAAYACAAAACEAQPXd7NwAAAAKAQAA&#10;DwAAAAAAAAAAAAAAAAAMBQAAZHJzL2Rvd25yZXYueG1sUEsFBgAAAAAEAAQA8wAAABUGAAAAAA==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69" type="#_x0000_t202" style="position:absolute;left:0;text-align:left;margin-left:200pt;margin-top:82.8pt;width:7.2pt;height:7.2pt;z-index:25176166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CHvmbqswIAALwFAAAO&#10;AAAAAAAAAAAAAAAAAC4CAABkcnMvZTJvRG9jLnhtbFBLAQItABQABgAIAAAAIQB6oU6d3QAAAAsB&#10;AAAPAAAAAAAAAAAAAAAAAA0FAABkcnMvZG93bnJldi54bWxQSwUGAAAAAAQABADzAAAAFwYAAAAA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70" type="#_x0000_t202" style="position:absolute;left:0;text-align:left;margin-left:198.2pt;margin-top:319pt;width:7.2pt;height:7.2pt;z-index:25176268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71" type="#_x0000_t202" style="position:absolute;left:0;text-align:left;margin-left:199pt;margin-top:546pt;width:7.2pt;height:7.2pt;z-index:25176371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72" type="#_x0000_t202" style="position:absolute;left:0;text-align:left;margin-left:43pt;margin-top:98pt;width:7.2pt;height:7.2pt;z-index:25176473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Ne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asczXrICAAC8BQAADgAA&#10;AAAAAAAAAAAAAAAuAgAAZHJzL2Uyb0RvYy54bWxQSwECLQAUAAYACAAAACEA0rd7sdwAAAAKAQAA&#10;DwAAAAAAAAAAAAAAAAAMBQAAZHJzL2Rvd25yZXYueG1sUEsFBgAAAAAEAAQA8wAAABUGAAAAAA==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  <w:r w:rsidR="00824AF6">
        <w:rPr>
          <w:rFonts w:ascii="TH SarabunIT๙" w:hAnsi="TH SarabunIT๙" w:cs="TH SarabunIT๙"/>
          <w:noProof/>
          <w:sz w:val="32"/>
          <w:szCs w:val="32"/>
          <w:lang w:eastAsia="en-US" w:bidi="th-TH"/>
        </w:rPr>
        <w:pict>
          <v:shape id="_x0000_s1173" type="#_x0000_t202" style="position:absolute;left:0;text-align:left;margin-left:42.2pt;margin-top:436.8pt;width:7.2pt;height:7.2pt;z-index:25176576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JM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BGxAkyyAgAAvAUAAA4A&#10;AAAAAAAAAAAAAAAALgIAAGRycy9lMm9Eb2MueG1sUEsBAi0AFAAGAAgAAAAhALD4DF7dAAAACQEA&#10;AA8AAAAAAAAAAAAAAAAADAUAAGRycy9kb3ducmV2LnhtbFBLBQYAAAAABAAEAPMAAAAWBgAAAAA=&#10;" filled="f" stroked="f">
            <v:textbox inset="0,0,0,0">
              <w:txbxContent>
                <w:p w:rsidR="007D5939" w:rsidRDefault="007D5939" w:rsidP="007D5939"/>
              </w:txbxContent>
            </v:textbox>
            <w10:wrap anchorx="page" anchory="page"/>
          </v:shape>
        </w:pict>
      </w:r>
    </w:p>
    <w:sectPr w:rsidR="00D61254" w:rsidSect="00BF6769">
      <w:footerReference w:type="default" r:id="rId20"/>
      <w:pgSz w:w="11907" w:h="16839"/>
      <w:pgMar w:top="1800" w:right="1800" w:bottom="1800" w:left="1800" w:header="0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769" w:rsidRDefault="00BF6769" w:rsidP="00BF6769">
      <w:r>
        <w:separator/>
      </w:r>
    </w:p>
  </w:endnote>
  <w:endnote w:type="continuationSeparator" w:id="0">
    <w:p w:rsidR="00BF6769" w:rsidRDefault="00BF6769" w:rsidP="00BF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769" w:rsidRPr="00577F8A" w:rsidRDefault="00BF6769" w:rsidP="00BF6769">
    <w:pPr>
      <w:pStyle w:val="ac"/>
      <w:tabs>
        <w:tab w:val="clear" w:pos="4513"/>
        <w:tab w:val="clear" w:pos="9026"/>
        <w:tab w:val="left" w:pos="3112"/>
      </w:tabs>
      <w:ind w:right="-1474"/>
      <w:jc w:val="right"/>
      <w:rPr>
        <w:rFonts w:ascii="TH NiramitIT๙" w:hAnsi="TH NiramitIT๙" w:cs="TH NiramitIT๙"/>
        <w:szCs w:val="30"/>
        <w:cs/>
        <w:lang w:bidi="th-TH"/>
      </w:rPr>
    </w:pPr>
    <w:r w:rsidRPr="00577F8A">
      <w:rPr>
        <w:rFonts w:ascii="TH NiramitIT๙" w:hAnsi="TH NiramitIT๙" w:cs="TH NiramitIT๙"/>
        <w:noProof/>
        <w:lang w:eastAsia="en-US" w:bidi="th-TH"/>
      </w:rPr>
      <w:drawing>
        <wp:anchor distT="0" distB="0" distL="114300" distR="114300" simplePos="0" relativeHeight="251659264" behindDoc="1" locked="0" layoutInCell="1" allowOverlap="1" wp14:anchorId="79FDA3AC" wp14:editId="127D01D0">
          <wp:simplePos x="0" y="0"/>
          <wp:positionH relativeFrom="column">
            <wp:posOffset>1838757</wp:posOffset>
          </wp:positionH>
          <wp:positionV relativeFrom="paragraph">
            <wp:posOffset>-53340</wp:posOffset>
          </wp:positionV>
          <wp:extent cx="359923" cy="365649"/>
          <wp:effectExtent l="0" t="0" r="0" b="0"/>
          <wp:wrapNone/>
          <wp:docPr id="313" name="รูปภาพ 313" descr="F:\โลโก้.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โลโก้..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23" cy="365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7F8A">
      <w:rPr>
        <w:rFonts w:ascii="TH NiramitIT๙" w:hAnsi="TH NiramitIT๙" w:cs="TH NiramitIT๙"/>
        <w:szCs w:val="30"/>
        <w:cs/>
        <w:lang w:bidi="th-TH"/>
      </w:rPr>
      <w:t>เทศบาลตำบลก้อ  99  หมู่ 3 ตำบลก้อ  อำเภอลี้  จังหวัดลำพูน  51110</w:t>
    </w:r>
  </w:p>
  <w:p w:rsidR="00BF6769" w:rsidRDefault="00BF6769">
    <w:pPr>
      <w:pStyle w:val="ac"/>
      <w:rPr>
        <w:lang w:bidi="th-T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769" w:rsidRDefault="00BF6769" w:rsidP="00BF6769">
      <w:r>
        <w:separator/>
      </w:r>
    </w:p>
  </w:footnote>
  <w:footnote w:type="continuationSeparator" w:id="0">
    <w:p w:rsidR="00BF6769" w:rsidRDefault="00BF6769" w:rsidP="00BF6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8723A"/>
    <w:rsid w:val="00093AD6"/>
    <w:rsid w:val="000E2244"/>
    <w:rsid w:val="002067B4"/>
    <w:rsid w:val="002100E7"/>
    <w:rsid w:val="00220CB0"/>
    <w:rsid w:val="00224468"/>
    <w:rsid w:val="002D3386"/>
    <w:rsid w:val="002D33EB"/>
    <w:rsid w:val="003F3DDF"/>
    <w:rsid w:val="004513BB"/>
    <w:rsid w:val="00453A85"/>
    <w:rsid w:val="004C5BC5"/>
    <w:rsid w:val="00531924"/>
    <w:rsid w:val="005E0C7A"/>
    <w:rsid w:val="00605F40"/>
    <w:rsid w:val="00606C4E"/>
    <w:rsid w:val="0066225B"/>
    <w:rsid w:val="00672E8D"/>
    <w:rsid w:val="0067703F"/>
    <w:rsid w:val="006A4509"/>
    <w:rsid w:val="007230C6"/>
    <w:rsid w:val="007500ED"/>
    <w:rsid w:val="007D5939"/>
    <w:rsid w:val="00837A44"/>
    <w:rsid w:val="00924E58"/>
    <w:rsid w:val="00927365"/>
    <w:rsid w:val="00973585"/>
    <w:rsid w:val="009D7B50"/>
    <w:rsid w:val="009E581C"/>
    <w:rsid w:val="00A22BCB"/>
    <w:rsid w:val="00A37047"/>
    <w:rsid w:val="00A44858"/>
    <w:rsid w:val="00A4561A"/>
    <w:rsid w:val="00A8229B"/>
    <w:rsid w:val="00AB45AC"/>
    <w:rsid w:val="00B81253"/>
    <w:rsid w:val="00BD3157"/>
    <w:rsid w:val="00BE3310"/>
    <w:rsid w:val="00BF6769"/>
    <w:rsid w:val="00BF74E0"/>
    <w:rsid w:val="00C65459"/>
    <w:rsid w:val="00C770B8"/>
    <w:rsid w:val="00CA09A2"/>
    <w:rsid w:val="00D025B5"/>
    <w:rsid w:val="00D61254"/>
    <w:rsid w:val="00D73C76"/>
    <w:rsid w:val="00E80446"/>
    <w:rsid w:val="00F71E7B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0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style-span">
    <w:name w:val="apple-style-span"/>
    <w:basedOn w:val="a1"/>
    <w:rsid w:val="00224468"/>
  </w:style>
  <w:style w:type="character" w:customStyle="1" w:styleId="apple-converted-space">
    <w:name w:val="apple-converted-space"/>
    <w:basedOn w:val="a1"/>
    <w:rsid w:val="00C770B8"/>
  </w:style>
  <w:style w:type="paragraph" w:styleId="aa">
    <w:name w:val="header"/>
    <w:basedOn w:val="a0"/>
    <w:link w:val="ab"/>
    <w:rsid w:val="00BF6769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BF6769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BF6769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BF6769"/>
    <w:rPr>
      <w:rFonts w:ascii="Trebuchet MS" w:eastAsia="Times New Roman" w:hAnsi="Trebuchet MS" w:cs="Trebuchet MS"/>
      <w:sz w:val="24"/>
      <w:szCs w:val="24"/>
      <w:lang w:eastAsia="th-TH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68403-5323-4FD6-B095-E881D34F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53</TotalTime>
  <Pages>2</Pages>
  <Words>0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PREM</cp:lastModifiedBy>
  <cp:revision>14</cp:revision>
  <cp:lastPrinted>2016-06-30T04:22:00Z</cp:lastPrinted>
  <dcterms:created xsi:type="dcterms:W3CDTF">2016-07-28T15:01:00Z</dcterms:created>
  <dcterms:modified xsi:type="dcterms:W3CDTF">2016-07-29T23:44:00Z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