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C42C26" w:rsidRDefault="00404AA0" w:rsidP="00F03328">
      <w:pPr>
        <w:rPr>
          <w:rFonts w:cs="Angsana New"/>
          <w:noProof/>
          <w:lang w:eastAsia="en-US" w:bidi="th-TH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3" type="#_x0000_t202" style="position:absolute;margin-left:4.5pt;margin-top:199.5pt;width:454.5pt;height:129pt;z-index:2519070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pA4+1VYCAABrBAAADgAAAAAAAAAAAAAAAAAuAgAAZHJzL2Uyb0RvYy54bWxQSwECLQAU&#10;AAYACAAAACEA/S8y1tsAAAAFAQAADwAAAAAAAAAAAAAAAACwBAAAZHJzL2Rvd25yZXYueG1sUEsF&#10;BgAAAAAEAAQA8wAAALgFAAAAAA==&#10;" fillcolor="white [3201]" strokecolor="#4bacc6 [3208]" strokeweight="5pt">
            <v:stroke linestyle="thickThin"/>
            <v:shadow color="#868686"/>
            <v:textbox>
              <w:txbxContent>
                <w:p w:rsidR="00086A05" w:rsidRDefault="001A20F5" w:rsidP="00BE0A01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color w:val="4B4F56"/>
                      <w:sz w:val="40"/>
                      <w:szCs w:val="40"/>
                      <w:shd w:val="clear" w:color="auto" w:fill="F1F0F0"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  <w:t xml:space="preserve">วันที่ 3 สิงหาคม 2559 นำโดยนายชุมพร  มะโน นายกเทศมนตรีตำบลก้อ </w:t>
                  </w:r>
                </w:p>
                <w:p w:rsidR="00BE0A01" w:rsidRDefault="001A20F5" w:rsidP="00086A05">
                  <w:pPr>
                    <w:jc w:val="thaiDistribute"/>
                    <w:rPr>
                      <w:rFonts w:ascii="TH SarabunIT๙" w:hAnsi="TH SarabunIT๙" w:cs="TH SarabunIT๙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</w:pPr>
                  <w:r>
                    <w:rPr>
                      <w:rFonts w:ascii="TH SarabunIT๙" w:hAnsi="TH SarabunIT๙" w:cs="TH SarabunIT๙" w:hint="cs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  <w:t>ได้ต้อนรับ</w:t>
                  </w:r>
                  <w:r w:rsidR="00086A05">
                    <w:rPr>
                      <w:rFonts w:ascii="TH SarabunIT๙" w:hAnsi="TH SarabunIT๙" w:cs="TH SarabunIT๙" w:hint="cs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  <w:t xml:space="preserve"> </w:t>
                  </w:r>
                  <w:r w:rsidR="00086A05">
                    <w:rPr>
                      <w:rFonts w:ascii="TH SarabunIT๙" w:hAnsi="TH SarabunIT๙" w:cs="TH SarabunIT๙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  <w:t>นางสาวรัตนา</w:t>
                  </w:r>
                  <w:proofErr w:type="spellStart"/>
                  <w:r w:rsidR="00086A05">
                    <w:rPr>
                      <w:rFonts w:ascii="TH SarabunIT๙" w:hAnsi="TH SarabunIT๙" w:cs="TH SarabunIT๙" w:hint="cs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  <w:t>ภ</w:t>
                  </w:r>
                  <w:r w:rsidR="00086A05" w:rsidRPr="001A20F5">
                    <w:rPr>
                      <w:rFonts w:ascii="TH SarabunIT๙" w:hAnsi="TH SarabunIT๙" w:cs="TH SarabunIT๙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  <w:t>ร</w:t>
                  </w:r>
                  <w:r w:rsidR="00086A05">
                    <w:rPr>
                      <w:rFonts w:ascii="TH SarabunIT๙" w:hAnsi="TH SarabunIT๙" w:cs="TH SarabunIT๙" w:hint="cs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  <w:t>ณ์</w:t>
                  </w:r>
                  <w:proofErr w:type="spellEnd"/>
                  <w:r w:rsidR="00086A05" w:rsidRPr="001A20F5">
                    <w:rPr>
                      <w:rFonts w:ascii="TH SarabunIT๙" w:hAnsi="TH SarabunIT๙" w:cs="TH SarabunIT๙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  <w:t xml:space="preserve"> เ</w:t>
                  </w:r>
                  <w:r w:rsidR="00086A05">
                    <w:rPr>
                      <w:rFonts w:ascii="TH SarabunIT๙" w:hAnsi="TH SarabunIT๙" w:cs="TH SarabunIT๙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  <w:t>ข็มก</w:t>
                  </w:r>
                  <w:r w:rsidR="00086A05">
                    <w:rPr>
                      <w:rFonts w:ascii="TH SarabunIT๙" w:hAnsi="TH SarabunIT๙" w:cs="TH SarabunIT๙" w:hint="cs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  <w:t>ลั</w:t>
                  </w:r>
                  <w:r w:rsidR="00086A05" w:rsidRPr="001A20F5">
                    <w:rPr>
                      <w:rFonts w:ascii="TH SarabunIT๙" w:hAnsi="TH SarabunIT๙" w:cs="TH SarabunIT๙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  <w:t xml:space="preserve">ด </w:t>
                  </w:r>
                  <w:r w:rsidR="00086A05">
                    <w:rPr>
                      <w:rFonts w:ascii="TH SarabunIT๙" w:hAnsi="TH SarabunIT๙" w:cs="TH SarabunIT๙" w:hint="cs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  <w:t>หัวหน้ากลุ่มงานส่งเสริมและพัฒนาท้องถิ่น</w:t>
                  </w:r>
                  <w:r w:rsidR="00086A05" w:rsidRPr="001A20F5">
                    <w:rPr>
                      <w:rFonts w:ascii="TH SarabunIT๙" w:hAnsi="TH SarabunIT๙" w:cs="TH SarabunIT๙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  <w:t xml:space="preserve">จังหวัดลำพูน </w:t>
                  </w:r>
                  <w:r w:rsidR="00086A05">
                    <w:rPr>
                      <w:rFonts w:ascii="TH SarabunIT๙" w:hAnsi="TH SarabunIT๙" w:cs="TH SarabunIT๙" w:hint="cs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  <w:t>ประธานคณะทำงานตรวจนิเทศและติดตาม</w:t>
                  </w:r>
                  <w:r w:rsidR="00086A05" w:rsidRPr="001A20F5">
                    <w:rPr>
                      <w:rFonts w:ascii="TH SarabunIT๙" w:hAnsi="TH SarabunIT๙" w:cs="TH SarabunIT๙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  <w:t>โครงการคัดแยกขยะ (ระยะสั้น)</w:t>
                  </w:r>
                  <w:r w:rsidR="00086A05">
                    <w:rPr>
                      <w:rFonts w:ascii="TH SarabunIT๙" w:hAnsi="TH SarabunIT๙" w:cs="TH SarabunIT๙" w:hint="cs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  <w:t xml:space="preserve"> พร้อมด้วยคณะทำงาน</w:t>
                  </w:r>
                  <w:r w:rsidRPr="001A20F5">
                    <w:rPr>
                      <w:rFonts w:ascii="TH SarabunIT๙" w:hAnsi="TH SarabunIT๙" w:cs="TH SarabunIT๙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  <w:t xml:space="preserve"> </w:t>
                  </w:r>
                  <w:r w:rsidR="00086A05">
                    <w:rPr>
                      <w:rFonts w:ascii="TH SarabunIT๙" w:hAnsi="TH SarabunIT๙" w:cs="TH SarabunIT๙" w:hint="cs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  <w:t>ติดตามผลการด</w:t>
                  </w:r>
                  <w:r w:rsidR="00E51CEE">
                    <w:rPr>
                      <w:rFonts w:ascii="TH SarabunIT๙" w:hAnsi="TH SarabunIT๙" w:cs="TH SarabunIT๙" w:hint="cs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  <w:t>ำเนินงานการบริหารจัดการขยะ ประจำ</w:t>
                  </w:r>
                  <w:r w:rsidR="00086A05">
                    <w:rPr>
                      <w:rFonts w:ascii="TH SarabunIT๙" w:hAnsi="TH SarabunIT๙" w:cs="TH SarabunIT๙" w:hint="cs"/>
                      <w:color w:val="4B4F56"/>
                      <w:sz w:val="40"/>
                      <w:szCs w:val="40"/>
                      <w:shd w:val="clear" w:color="auto" w:fill="F1F0F0"/>
                      <w:cs/>
                      <w:lang w:bidi="th-TH"/>
                    </w:rPr>
                    <w:t>ปี 2559</w:t>
                  </w:r>
                </w:p>
              </w:txbxContent>
            </v:textbox>
          </v:shape>
        </w:pict>
      </w:r>
      <w:r w:rsidR="001A20F5">
        <w:rPr>
          <w:rFonts w:cs="Angsana New"/>
          <w:noProof/>
          <w:lang w:eastAsia="en-US" w:bidi="th-TH"/>
        </w:rPr>
        <w:drawing>
          <wp:anchor distT="0" distB="0" distL="114300" distR="114300" simplePos="0" relativeHeight="251900928" behindDoc="0" locked="0" layoutInCell="1" allowOverlap="1" wp14:anchorId="0729CB5E" wp14:editId="696B9BCE">
            <wp:simplePos x="0" y="0"/>
            <wp:positionH relativeFrom="column">
              <wp:posOffset>1656715</wp:posOffset>
            </wp:positionH>
            <wp:positionV relativeFrom="paragraph">
              <wp:posOffset>6105525</wp:posOffset>
            </wp:positionV>
            <wp:extent cx="2145665" cy="1428750"/>
            <wp:effectExtent l="0" t="0" r="0" b="0"/>
            <wp:wrapNone/>
            <wp:docPr id="50" name="รูปภาพ 50" descr="E:\@prem รูป ปี2559\2559-08-03 คณะตรวจเยี่ยมติดตามขยะระยะสั้น\IMG_1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@prem รูป ปี2559\2559-08-03 คณะตรวจเยี่ยมติดตามขยะระยะสั้น\IMG_1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0F5">
        <w:rPr>
          <w:rFonts w:cs="Angsana New"/>
          <w:noProof/>
          <w:lang w:eastAsia="en-US" w:bidi="th-TH"/>
        </w:rPr>
        <w:drawing>
          <wp:anchor distT="0" distB="0" distL="114300" distR="114300" simplePos="0" relativeHeight="251902976" behindDoc="0" locked="0" layoutInCell="1" allowOverlap="1" wp14:anchorId="604512B0" wp14:editId="54EAD682">
            <wp:simplePos x="0" y="0"/>
            <wp:positionH relativeFrom="column">
              <wp:posOffset>1657350</wp:posOffset>
            </wp:positionH>
            <wp:positionV relativeFrom="paragraph">
              <wp:posOffset>4458970</wp:posOffset>
            </wp:positionV>
            <wp:extent cx="2145665" cy="1428750"/>
            <wp:effectExtent l="0" t="0" r="0" b="0"/>
            <wp:wrapNone/>
            <wp:docPr id="47" name="รูปภาพ 47" descr="E:\@prem รูป ปี2559\2559-08-03 คณะตรวจเยี่ยมติดตามขยะระยะสั้น\IMG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@prem รูป ปี2559\2559-08-03 คณะตรวจเยี่ยมติดตามขยะระยะสั้น\IMG_12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bidi="th-TH"/>
        </w:rPr>
        <w:pict>
          <v:shape id="_x0000_s1117" type="#_x0000_t202" style="position:absolute;margin-left:13.5pt;margin-top:135pt;width:434.25pt;height:41.55pt;z-index:251717119;mso-position-horizontal-relative:text;mso-position-vertical-relative:text;mso-width-relative:margin;mso-height-relative:margin" fillcolor="white [3201]" strokecolor="#9bbb59 [3206]" strokeweight="2.5pt">
            <v:shadow color="#868686"/>
            <v:textbox style="mso-next-textbox:#_x0000_s1117">
              <w:txbxContent>
                <w:p w:rsidR="00A87652" w:rsidRPr="001A20F5" w:rsidRDefault="00A87652" w:rsidP="001A20F5">
                  <w:pPr>
                    <w:ind w:firstLine="720"/>
                    <w:rPr>
                      <w:rFonts w:ascii="TH SarabunIT๙" w:hAnsi="TH SarabunIT๙" w:cs="TH SarabunIT๙"/>
                      <w:color w:val="4B4F56"/>
                      <w:sz w:val="44"/>
                      <w:szCs w:val="44"/>
                      <w:shd w:val="clear" w:color="auto" w:fill="F1F0F0"/>
                      <w:lang w:bidi="th-TH"/>
                    </w:rPr>
                  </w:pPr>
                  <w:r w:rsidRPr="001A20F5">
                    <w:rPr>
                      <w:rFonts w:ascii="TH SarabunIT๙" w:eastAsia="Calibri" w:hAnsi="TH SarabunIT๙" w:cs="TH SarabunIT๙"/>
                      <w:b/>
                      <w:bCs/>
                      <w:color w:val="0000FF"/>
                      <w:sz w:val="48"/>
                      <w:szCs w:val="48"/>
                      <w:cs/>
                      <w:lang w:eastAsia="en-US" w:bidi="th-TH"/>
                    </w:rPr>
                    <w:t>โครงการคัดแยกขยะ (ระยะสั้น) ในเขตเทศบาลตำบลก้อ</w:t>
                  </w:r>
                  <w:r w:rsidR="001A20F5">
                    <w:rPr>
                      <w:rFonts w:ascii="TH SarabunIT๙" w:hAnsi="TH SarabunIT๙" w:cs="TH SarabunIT๙"/>
                      <w:color w:val="4B4F56"/>
                      <w:sz w:val="44"/>
                      <w:szCs w:val="44"/>
                      <w:shd w:val="clear" w:color="auto" w:fill="F1F0F0"/>
                      <w:lang w:bidi="th-TH"/>
                    </w:rPr>
                    <w:t xml:space="preserve">  </w:t>
                  </w:r>
                </w:p>
                <w:p w:rsidR="00AB45AC" w:rsidRPr="001A20F5" w:rsidRDefault="00AB45AC" w:rsidP="001A20F5">
                  <w:pPr>
                    <w:ind w:firstLine="720"/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40"/>
                      <w:szCs w:val="40"/>
                      <w:cs/>
                      <w:lang w:bidi="th-TH"/>
                    </w:rPr>
                  </w:pPr>
                </w:p>
              </w:txbxContent>
            </v:textbox>
          </v:shape>
        </w:pict>
      </w:r>
      <w:r w:rsidR="00A87652">
        <w:rPr>
          <w:rFonts w:cs="Angsana New"/>
          <w:noProof/>
          <w:lang w:eastAsia="en-US" w:bidi="th-TH"/>
        </w:rPr>
        <w:drawing>
          <wp:anchor distT="0" distB="0" distL="114300" distR="114300" simplePos="0" relativeHeight="251905024" behindDoc="0" locked="0" layoutInCell="1" allowOverlap="1" wp14:anchorId="23674126" wp14:editId="4B3B134A">
            <wp:simplePos x="0" y="0"/>
            <wp:positionH relativeFrom="column">
              <wp:posOffset>3885565</wp:posOffset>
            </wp:positionH>
            <wp:positionV relativeFrom="paragraph">
              <wp:posOffset>6096000</wp:posOffset>
            </wp:positionV>
            <wp:extent cx="2146300" cy="1428750"/>
            <wp:effectExtent l="0" t="0" r="0" b="0"/>
            <wp:wrapNone/>
            <wp:docPr id="52" name="รูปภาพ 52" descr="E:\@prem รูป ปี2559\2559-08-03 คณะตรวจเยี่ยมติดตามขยะระยะสั้น\IMG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@prem รูป ปี2559\2559-08-03 คณะตรวจเยี่ยมติดตามขยะระยะสั้น\IMG_1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652">
        <w:rPr>
          <w:rFonts w:cs="Angsana New"/>
          <w:noProof/>
          <w:lang w:eastAsia="en-US" w:bidi="th-TH"/>
        </w:rPr>
        <w:drawing>
          <wp:anchor distT="0" distB="0" distL="114300" distR="114300" simplePos="0" relativeHeight="251901952" behindDoc="0" locked="0" layoutInCell="1" allowOverlap="1" wp14:anchorId="4710DC13" wp14:editId="6CD7912D">
            <wp:simplePos x="0" y="0"/>
            <wp:positionH relativeFrom="column">
              <wp:posOffset>-561975</wp:posOffset>
            </wp:positionH>
            <wp:positionV relativeFrom="paragraph">
              <wp:posOffset>6096000</wp:posOffset>
            </wp:positionV>
            <wp:extent cx="2143125" cy="1426845"/>
            <wp:effectExtent l="0" t="0" r="0" b="0"/>
            <wp:wrapNone/>
            <wp:docPr id="49" name="รูปภาพ 49" descr="E:\@prem รูป ปี2559\2559-08-03 คณะตรวจเยี่ยมติดตามขยะระยะสั้น\IMG_1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@prem รูป ปี2559\2559-08-03 คณะตรวจเยี่ยมติดตามขยะระยะสั้น\IMG_12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C26">
        <w:rPr>
          <w:rFonts w:cs="Angsana New"/>
          <w:noProof/>
          <w:lang w:eastAsia="en-US" w:bidi="th-TH"/>
        </w:rPr>
        <w:drawing>
          <wp:anchor distT="0" distB="0" distL="114300" distR="114300" simplePos="0" relativeHeight="251904000" behindDoc="0" locked="0" layoutInCell="1" allowOverlap="1" wp14:anchorId="24E9681B" wp14:editId="294B97EC">
            <wp:simplePos x="0" y="0"/>
            <wp:positionH relativeFrom="column">
              <wp:posOffset>3886200</wp:posOffset>
            </wp:positionH>
            <wp:positionV relativeFrom="paragraph">
              <wp:posOffset>4449445</wp:posOffset>
            </wp:positionV>
            <wp:extent cx="2145030" cy="1428750"/>
            <wp:effectExtent l="0" t="0" r="0" b="0"/>
            <wp:wrapNone/>
            <wp:docPr id="48" name="รูปภาพ 48" descr="E:\@prem รูป ปี2559\2559-08-03 คณะตรวจเยี่ยมติดตามขยะระยะสั้น\IMG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@prem รูป ปี2559\2559-08-03 คณะตรวจเยี่ยมติดตามขยะระยะสั้น\IMG_12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C26">
        <w:rPr>
          <w:rFonts w:cs="Angsana New"/>
          <w:noProof/>
          <w:lang w:eastAsia="en-US" w:bidi="th-TH"/>
        </w:rPr>
        <w:drawing>
          <wp:anchor distT="0" distB="0" distL="114300" distR="114300" simplePos="0" relativeHeight="251899904" behindDoc="0" locked="0" layoutInCell="1" allowOverlap="1" wp14:anchorId="325F2B1B" wp14:editId="080577D7">
            <wp:simplePos x="0" y="0"/>
            <wp:positionH relativeFrom="column">
              <wp:posOffset>-561975</wp:posOffset>
            </wp:positionH>
            <wp:positionV relativeFrom="paragraph">
              <wp:posOffset>4451985</wp:posOffset>
            </wp:positionV>
            <wp:extent cx="2146300" cy="1428750"/>
            <wp:effectExtent l="0" t="0" r="0" b="0"/>
            <wp:wrapNone/>
            <wp:docPr id="51" name="รูปภาพ 51" descr="E:\@prem รูป ปี2559\2559-08-03 คณะตรวจเยี่ยมติดตามขยะระยะสั้น\IMG_1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@prem รูป ปี2559\2559-08-03 คณะตรวจเยี่ยมติดตามขยะระยะสั้น\IMG_12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pict>
          <v:shape id="Text Box 12" o:spid="_x0000_s1134" type="#_x0000_t202" style="position:absolute;margin-left:53.05pt;margin-top:80.8pt;width:142.25pt;height:47.45pt;z-index:251717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Text Box 12;mso-fit-shape-to-text:t" inset="0,0,0,0">
              <w:txbxContent>
                <w:p w:rsidR="00220CB0" w:rsidRPr="00220CB0" w:rsidRDefault="00220CB0" w:rsidP="00220CB0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  <w:lang w:val="en-US"/>
                    </w:rPr>
                  </w:pP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ประจำเดือน </w:t>
                  </w:r>
                  <w:r w:rsidR="00047672">
                    <w:rPr>
                      <w:rFonts w:ascii="TH SarabunIT๙" w:hAnsi="TH SarabunIT๙" w:cs="TH SarabunIT๙" w:hint="cs"/>
                      <w:b w:val="0"/>
                      <w:bCs/>
                      <w:color w:val="000000" w:themeColor="text1"/>
                      <w:sz w:val="28"/>
                      <w:szCs w:val="28"/>
                      <w:cs/>
                      <w:lang w:val="en-US"/>
                    </w:rPr>
                    <w:t>สิงหาคม</w:t>
                  </w: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 255</w:t>
                  </w:r>
                  <w:r w:rsidR="008448B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  <w:t>9</w:t>
                  </w:r>
                </w:p>
                <w:p w:rsidR="00220CB0" w:rsidRPr="00BF74E0" w:rsidRDefault="00220CB0" w:rsidP="00220CB0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</w:pP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ฉบับที่ </w:t>
                  </w:r>
                  <w:r w:rsidR="000D24AB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lang w:val="en-US"/>
                    </w:rPr>
                    <w:t>11</w:t>
                  </w:r>
                  <w:r w:rsidRPr="00BF74E0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8"/>
                      <w:szCs w:val="28"/>
                      <w:cs/>
                    </w:rPr>
                    <w:t xml:space="preserve"> ครั้งที่ 1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>
          <v:shape id="Text Box 13" o:spid="_x0000_s1137" type="#_x0000_t202" style="position:absolute;margin-left:27pt;margin-top:29.1pt;width:549pt;height:51.2pt;z-index:251720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Text Box 13;mso-fit-shape-to-text:t" inset="0,0,0,0">
              <w:txbxContent>
                <w:p w:rsidR="00220CB0" w:rsidRPr="00A22BCB" w:rsidRDefault="00220CB0" w:rsidP="00220CB0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</w:rPr>
                  </w:pPr>
                  <w:r w:rsidRPr="00A22BCB"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 w:rsidRPr="00927365"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>
          <v:group id="Group 1911" o:spid="_x0000_s1129" style="position:absolute;margin-left:299.25pt;margin-top:28.45pt;width:4in;height:727.55pt;z-index:251716608;mso-position-horizontal-relative:page;mso-position-vertical-relative:page" coordorigin="5985,569" coordsize="5760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">
            <v:rect id="Rectangle 252" o:spid="_x0000_s1130" style="position:absolute;left:5985;top:569;width:5760;height:10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ujcEA&#10;AADbAAAADwAAAGRycy9kb3ducmV2LnhtbESPQWvCQBSE74X+h+UVequbqqRtdBVRAl5j2/tj95mk&#10;Zt+G3TWm/94VBI/DzHzDLNej7cRAPrSOFbxPMhDE2pmWawU/3+XbJ4gQkQ12jknBPwVYr56fllgY&#10;d+GKhkOsRYJwKFBBE2NfSBl0QxbDxPXEyTs6bzEm6WtpPF4S3HZymmW5tNhyWmiwp21D+nQ4WwXu&#10;r/S5nvOow8nm5cDV725WKfX6Mm4WICKN8RG+t/dGwccX3L6kH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i7o3BAAAA2wAAAA8AAAAAAAAAAAAAAAAAmAIAAGRycy9kb3du&#10;cmV2LnhtbFBLBQYAAAAABAAEAPUAAACGAwAAAAA=&#10;" fillcolor="#f60" stroked="f" strokeweight="0" insetpen="t">
              <v:shadow color="#ccc"/>
              <o:lock v:ext="edit" shapetype="t"/>
              <v:textbox inset="2.88pt,2.88pt,2.88pt,2.88pt"/>
            </v:rect>
            <v:rect id="Rectangle 256" o:spid="_x0000_s1131" style="position:absolute;left:11379;top:569;width:366;height:76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03N70A&#10;AADbAAAADwAAAGRycy9kb3ducmV2LnhtbERPy4rCMBTdC/5DuII7TWeUIh2jDA4Ft/WxvyTXtmNz&#10;U5JY699PFgMuD+e93Y+2EwP50DpW8LHMQBBrZ1quFVzO5WIDIkRkg51jUvCiAPvddLLFwrgnVzSc&#10;Yi1SCIcCFTQx9oWUQTdkMSxdT5y4m/MWY4K+lsbjM4XbTn5mWS4ttpwaGuzp0JC+nx5Wgfstfa7X&#10;POpwt3k5cHX9WVVKzWfj9xeISGN8i//dR6Ngk9anL+kHyN0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A03N70AAADbAAAADwAAAAAAAAAAAAAAAACYAgAAZHJzL2Rvd25yZXYu&#10;eG1sUEsFBgAAAAAEAAQA9QAAAII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0" o:spid="_x0000_s1132" style="position:absolute;left:5985;top:14766;width:5760;height:3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SrMAA&#10;AADbAAAADwAAAGRycy9kb3ducmV2LnhtbESPT4vCMBTE7wt+h/CEva2puhSpRhGXgtf65/5Inm21&#10;eSlJttZvv1lY2OMwM79hNrvRdmIgH1rHCuazDASxdqblWsHlXH6sQISIbLBzTApeFGC3nbxtsDDu&#10;yRUNp1iLBOFQoIImxr6QMuiGLIaZ64mTd3PeYkzS19J4fCa47eQiy3JpseW00GBPh4b04/RtFbh7&#10;6XP9yaMOD5uXA1fXr2Wl1Pt03K9BRBrjf/ivfTQKVnP4/ZJ+gN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0GSrM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7" o:spid="_x0000_s1133" style="position:absolute;left:11379;top:7950;width:366;height:7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M28AA&#10;AADbAAAADwAAAGRycy9kb3ducmV2LnhtbESPzWrDMBCE74G+g9hCb4mcH4xxo4SQYsjVSXpfpK3t&#10;xloZSXHct68KhRyHmfmG2e4n24uRfOgcK1guMhDE2pmOGwXXSzUvQISIbLB3TAp+KMB+9zLbYmnc&#10;g2saz7ERCcKhRAVtjEMpZdAtWQwLNxAn78t5izFJ30jj8ZHgtperLMulxY7TQosDHVvSt/PdKnDf&#10;lc/1hicdbjavRq4/P9a1Um+v0+EdRKQpPsP/7ZNRUKzg70v6AX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5MM28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rFonts w:cs="Angsana New"/>
          <w:noProof/>
          <w:lang w:eastAsia="en-US" w:bidi="th-TH"/>
        </w:rPr>
        <w:pict>
          <v:group id="Group 1910" o:spid="_x0000_s1119" style="position:absolute;margin-left:22.6pt;margin-top:28.45pt;width:282.35pt;height:727.55pt;z-index:251715584;mso-position-horizontal-relative:page;mso-position-vertical-relative:page" coordorigin="452,569" coordsize="5647,1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">
            <v:rect id="Rectangle 254" o:spid="_x0000_s1120" style="position:absolute;left:452;top:569;width:366;height:76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xNMAA&#10;AADbAAAADwAAAGRycy9kb3ducmV2LnhtbESPQYvCMBSE7wv+h/CEva2prhSpRhGl4LXq3h/J27ba&#10;vJQk1vrvNwsLexxm5htmsxttJwbyoXWsYD7LQBBrZ1quFVwv5ccKRIjIBjvHpOBFAXbbydsGC+Oe&#10;XNFwjrVIEA4FKmhi7Aspg27IYpi5njh5385bjEn6WhqPzwS3nVxkWS4ttpwWGuzp0JC+nx9WgbuV&#10;PtdLHnW427wcuPo6flZKvU/H/RpEpDH+h//aJ6NgtYTfL+kHyO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YxNM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3" o:spid="_x0000_s1121" style="position:absolute;left:452;top:569;width:5647;height:10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Ur8AA&#10;AADbAAAADwAAAGRycy9kb3ducmV2LnhtbESPQWvCQBSE70L/w/IKvenGqkFSVxEl0Gu0vT92X5No&#10;9m3Y3cb033cFweMwM98wm91oOzGQD61jBfNZBoJYO9NyreDrXE7XIEJENtg5JgV/FGC3fZlssDDu&#10;xhUNp1iLBOFQoIImxr6QMuiGLIaZ64mT9+O8xZikr6XxeEtw28n3LMulxZbTQoM9HRrS19OvVeAu&#10;pc/1kkcdrjYvB66+j4tKqbfXcf8BItIYn+FH+9MoWK/g/iX9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qUr8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1" o:spid="_x0000_s1122" style="position:absolute;left:452;top:14766;width:5647;height:3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K2MAA&#10;AADbAAAADwAAAGRycy9kb3ducmV2LnhtbESPT4vCMBTE7wt+h/CEva2p61KkGkVcCl7rn/sjebbV&#10;5qUk2dr99htB2OMwM79h1tvRdmIgH1rHCuazDASxdqblWsH5VH4sQYSIbLBzTAp+KcB2M3lbY2Hc&#10;gysajrEWCcKhQAVNjH0hZdANWQwz1xMn7+q8xZikr6Xx+Ehw28nPLMulxZbTQoM97RvS9+OPVeBu&#10;pc/1F4863G1eDlxdvheVUu/TcbcCEWmM/+FX+2AULHN4fkk/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gK2MAAAADbAAAADwAAAAAAAAAAAAAAAACYAgAAZHJzL2Rvd25y&#10;ZXYueG1sUEsFBgAAAAAEAAQA9QAAAIUDAAAAAA==&#10;" fillcolor="#f60" stroked="f" strokeweight="0" insetpen="t">
              <v:shadow color="#ccc"/>
              <o:lock v:ext="edit" shapetype="t"/>
              <v:textbox inset="2.88pt,2.88pt,2.88pt,2.88pt"/>
            </v:rect>
            <v:rect id="Rectangle 255" o:spid="_x0000_s1123" style="position:absolute;left:452;top:7950;width:366;height:7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vQ8EA&#10;AADbAAAADwAAAGRycy9kb3ducmV2LnhtbESPzWrDMBCE74W8g9hAbo2cpjjBiRJCi6FX5+e+SBvb&#10;ibUykuq4b18VCjkOM/MNs92PthMD+dA6VrCYZyCItTMt1wrOp/J1DSJEZIOdY1LwQwH2u8nLFgvj&#10;HlzRcIy1SBAOBSpoYuwLKYNuyGKYu544eVfnLcYkfS2Nx0eC206+ZVkuLbacFhrs6aMhfT9+WwXu&#10;Vvpcv/Oow93m5cDV5XNZKTWbjocNiEhjfIb/219GwXoFf1/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kr0PBAAAA2wAAAA8AAAAAAAAAAAAAAAAAmAIAAGRycy9kb3du&#10;cmV2LnhtbFBLBQYAAAAABAAEAPUAAACGAwAAAAA=&#10;" fillcolor="#f60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eastAsia="en-US" w:bidi="th-TH"/>
        </w:rPr>
        <w:pict>
          <v:shape id="Text Box 1867" o:spid="_x0000_s1029" type="#_x0000_t202" style="position:absolute;margin-left:435.15pt;margin-top:80.85pt;width:132.55pt;height:27.7pt;z-index:251678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EAtAIAALQ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" filled="f" stroked="f">
            <v:textbox style="mso-next-textbox:#Text Box 1867;mso-fit-shape-to-text:t" inset="0,0,0,0">
              <w:txbxContent>
                <w:p w:rsidR="00A44858" w:rsidRPr="00AB45AC" w:rsidRDefault="00D025B5">
                  <w:pPr>
                    <w:pStyle w:val="VolumeandIssue"/>
                    <w:jc w:val="right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24"/>
                      <w:cs/>
                    </w:rPr>
                  </w:pPr>
                  <w:r w:rsidRPr="00AB45AC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  <w:t>นายชุมพร  มะโน</w:t>
                  </w:r>
                </w:p>
                <w:p w:rsidR="00A44858" w:rsidRPr="00AB45AC" w:rsidRDefault="00D025B5">
                  <w:pPr>
                    <w:pStyle w:val="VolumeandIssue"/>
                    <w:jc w:val="right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</w:pPr>
                  <w:r w:rsidRPr="00AB45AC"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  <w:t>นายกเทศมนตรีตำบลก้อ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Text Box 15" o:spid="_x0000_s1031" type="#_x0000_t202" style="position:absolute;margin-left:183.8pt;margin-top:137pt;width:383.95pt;height:60.65pt;z-index:25162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" filled="f" stroked="f">
            <v:textbox style="mso-next-textbox:#Text Box 15" inset="0,0,0,0">
              <w:txbxContent>
                <w:p w:rsidR="00A22BCB" w:rsidRPr="00A22BCB" w:rsidRDefault="00D025B5" w:rsidP="00D025B5">
                  <w:pPr>
                    <w:pStyle w:val="a6"/>
                    <w:shd w:val="clear" w:color="auto" w:fill="FFFFFF"/>
                    <w:jc w:val="center"/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</w:rPr>
                  </w:pPr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“แก่งก้อแสนงาม   เรืองนามน้ำตก</w:t>
                  </w:r>
                  <w:r w:rsidR="00A22BCB" w:rsidRPr="00A22BCB">
                    <w:rPr>
                      <w:rFonts w:asciiTheme="minorBidi" w:hAnsiTheme="minorBidi" w:cstheme="minorBidi" w:hint="cs"/>
                      <w:b/>
                      <w:bCs/>
                      <w:color w:val="FF0000"/>
                      <w:sz w:val="36"/>
                      <w:szCs w:val="42"/>
                      <w:cs/>
                    </w:rPr>
                    <w:t xml:space="preserve">  </w:t>
                  </w:r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มรดกลุ่มน้ำ</w:t>
                  </w:r>
                  <w:proofErr w:type="spellStart"/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ปิง</w:t>
                  </w:r>
                  <w:proofErr w:type="spellEnd"/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 xml:space="preserve">   </w:t>
                  </w:r>
                </w:p>
                <w:p w:rsidR="00D025B5" w:rsidRPr="00A22BCB" w:rsidRDefault="00D025B5" w:rsidP="00D025B5">
                  <w:pPr>
                    <w:pStyle w:val="a6"/>
                    <w:shd w:val="clear" w:color="auto" w:fill="FFFFFF"/>
                    <w:jc w:val="center"/>
                    <w:rPr>
                      <w:rFonts w:ascii="4815_KwangMD_Catthai" w:hAnsi="4815_KwangMD_Catthai" w:cs="4815_KwangMD_Catthai"/>
                      <w:b/>
                      <w:bCs/>
                      <w:color w:val="FF0000"/>
                      <w:sz w:val="40"/>
                      <w:szCs w:val="46"/>
                    </w:rPr>
                  </w:pPr>
                  <w:r w:rsidRPr="00A22BCB">
                    <w:rPr>
                      <w:rFonts w:asciiTheme="minorBidi" w:hAnsiTheme="minorBidi" w:cstheme="minorBidi"/>
                      <w:b/>
                      <w:bCs/>
                      <w:color w:val="FF0000"/>
                      <w:sz w:val="36"/>
                      <w:szCs w:val="42"/>
                      <w:cs/>
                    </w:rPr>
                    <w:t>บริสุทธิ์จริงอากาศ   ธรรมชาติสุดสวย   ร่ำรวยข้าวโพด”</w:t>
                  </w:r>
                </w:p>
                <w:p w:rsidR="00A44858" w:rsidRPr="00A22BCB" w:rsidRDefault="00A44858">
                  <w:pPr>
                    <w:pStyle w:val="1"/>
                    <w:rPr>
                      <w:rFonts w:ascii="Angsana New" w:hAnsi="Angsana New" w:cs="Angsana New"/>
                      <w:color w:val="FF0000"/>
                      <w:lang w:bidi="th-TH"/>
                    </w:rPr>
                  </w:pPr>
                </w:p>
              </w:txbxContent>
            </v:textbox>
            <w10:wrap anchorx="page" anchory="page"/>
          </v:shape>
        </w:pict>
      </w:r>
      <w:r w:rsidR="00A8229B">
        <w:rPr>
          <w:rFonts w:cs="Angsana New"/>
          <w:noProof/>
          <w:lang w:eastAsia="en-US" w:bidi="th-TH"/>
        </w:rPr>
        <w:drawing>
          <wp:anchor distT="0" distB="0" distL="114300" distR="114300" simplePos="0" relativeHeight="251704320" behindDoc="1" locked="0" layoutInCell="1" allowOverlap="1" wp14:anchorId="0432D738" wp14:editId="2D77396A">
            <wp:simplePos x="0" y="0"/>
            <wp:positionH relativeFrom="column">
              <wp:posOffset>-196716</wp:posOffset>
            </wp:positionH>
            <wp:positionV relativeFrom="paragraph">
              <wp:posOffset>420904</wp:posOffset>
            </wp:positionV>
            <wp:extent cx="1061233" cy="1078120"/>
            <wp:effectExtent l="0" t="0" r="5715" b="8255"/>
            <wp:wrapNone/>
            <wp:docPr id="2" name="รูปภาพ 2" descr="F:\โลโก้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โลโก้..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233" cy="107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229B" w:rsidRPr="00A8229B">
        <w:rPr>
          <w:rFonts w:cs="Angsana New"/>
          <w:lang w:bidi="th-TH"/>
        </w:rPr>
        <w:t xml:space="preserve"> </w:t>
      </w:r>
      <w:r w:rsidR="00A44858">
        <w:rPr>
          <w:rFonts w:cs="Angsana New"/>
          <w:cs/>
          <w:lang w:bidi="th-TH"/>
        </w:rPr>
        <w:br w:type="page"/>
      </w:r>
      <w:r w:rsidR="00F03328">
        <w:rPr>
          <w:rFonts w:cs="Angsana New"/>
          <w:noProof/>
          <w:lang w:eastAsia="en-US" w:bidi="th-TH"/>
        </w:rPr>
        <w:lastRenderedPageBreak/>
        <w:t xml:space="preserve">    </w:t>
      </w:r>
    </w:p>
    <w:p w:rsidR="00C42C26" w:rsidRDefault="00404AA0">
      <w:pPr>
        <w:rPr>
          <w:rFonts w:cs="Angsana New"/>
          <w:noProof/>
          <w:lang w:eastAsia="en-US" w:bidi="th-TH"/>
        </w:rPr>
      </w:pPr>
      <w:r>
        <w:rPr>
          <w:rFonts w:cs="Angsana New"/>
          <w:noProof/>
          <w:lang w:eastAsia="en-US" w:bidi="th-TH"/>
        </w:rPr>
        <w:pict>
          <v:rect id="_x0000_s1259" style="position:absolute;margin-left:32pt;margin-top:39.5pt;width:557.8pt;height:46.45pt;z-index:-251426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>
        <w:rPr>
          <w:rFonts w:cs="Angsana New"/>
          <w:noProof/>
          <w:lang w:eastAsia="en-US" w:bidi="th-TH"/>
        </w:rPr>
        <w:pict>
          <v:shape id="_x0000_s1258" type="#_x0000_t202" style="position:absolute;margin-left:69.15pt;margin-top:36.8pt;width:549pt;height:51.2pt;z-index:251888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58;mso-fit-shape-to-text:t" inset="0,0,0,0">
              <w:txbxContent>
                <w:p w:rsidR="00C42C26" w:rsidRPr="00C42C26" w:rsidRDefault="00C42C26" w:rsidP="00C42C26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  <w:lang w:val="en-US"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 w:rsidR="00C42C26" w:rsidRPr="00C42C26">
        <w:rPr>
          <w:rFonts w:cs="Angsana New"/>
          <w:noProof/>
          <w:lang w:eastAsia="en-US" w:bidi="th-TH"/>
        </w:rPr>
        <w:drawing>
          <wp:anchor distT="0" distB="0" distL="114300" distR="114300" simplePos="0" relativeHeight="251896832" behindDoc="0" locked="0" layoutInCell="1" allowOverlap="1" wp14:anchorId="0D7B824B" wp14:editId="56423D74">
            <wp:simplePos x="0" y="0"/>
            <wp:positionH relativeFrom="column">
              <wp:posOffset>3075940</wp:posOffset>
            </wp:positionH>
            <wp:positionV relativeFrom="paragraph">
              <wp:posOffset>5538470</wp:posOffset>
            </wp:positionV>
            <wp:extent cx="2733040" cy="1818640"/>
            <wp:effectExtent l="0" t="0" r="0" b="0"/>
            <wp:wrapNone/>
            <wp:docPr id="46" name="รูปภาพ 46" descr="E:\@prem รูป ปี2559\2559-08-04 การเดินรณรงค์ออกเสียงประชามติ\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@prem รูป ปี2559\2559-08-04 การเดินรณรงค์ออกเสียงประชามติ\IMG_1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C26" w:rsidRPr="00C42C26">
        <w:rPr>
          <w:rFonts w:cs="Angsana New"/>
          <w:noProof/>
          <w:lang w:eastAsia="en-US" w:bidi="th-TH"/>
        </w:rPr>
        <w:drawing>
          <wp:anchor distT="0" distB="0" distL="114300" distR="114300" simplePos="0" relativeHeight="251895808" behindDoc="1" locked="0" layoutInCell="1" allowOverlap="1" wp14:anchorId="463C6C8C" wp14:editId="171D15CC">
            <wp:simplePos x="0" y="0"/>
            <wp:positionH relativeFrom="column">
              <wp:posOffset>105410</wp:posOffset>
            </wp:positionH>
            <wp:positionV relativeFrom="paragraph">
              <wp:posOffset>3482340</wp:posOffset>
            </wp:positionV>
            <wp:extent cx="2747645" cy="1828800"/>
            <wp:effectExtent l="0" t="0" r="0" b="0"/>
            <wp:wrapNone/>
            <wp:docPr id="45" name="รูปภาพ 45" descr="E:\@prem รูป ปี2559\2559-08-04 การเดินรณรงค์ออกเสียงประชามติ\IMG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@prem รูป ปี2559\2559-08-04 การเดินรณรงค์ออกเสียงประชามติ\IMG_13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C26" w:rsidRPr="00C42C26">
        <w:rPr>
          <w:rFonts w:cs="Angsana New"/>
          <w:noProof/>
          <w:lang w:eastAsia="en-US" w:bidi="th-TH"/>
        </w:rPr>
        <w:drawing>
          <wp:anchor distT="0" distB="0" distL="114300" distR="114300" simplePos="0" relativeHeight="251894784" behindDoc="0" locked="0" layoutInCell="1" allowOverlap="1" wp14:anchorId="51D9EBE7" wp14:editId="303BF0FC">
            <wp:simplePos x="0" y="0"/>
            <wp:positionH relativeFrom="column">
              <wp:posOffset>117475</wp:posOffset>
            </wp:positionH>
            <wp:positionV relativeFrom="paragraph">
              <wp:posOffset>5539105</wp:posOffset>
            </wp:positionV>
            <wp:extent cx="2733040" cy="1818640"/>
            <wp:effectExtent l="0" t="0" r="0" b="0"/>
            <wp:wrapNone/>
            <wp:docPr id="44" name="รูปภาพ 44" descr="E:\@prem รูป ปี2559\2559-08-04 การเดินรณรงค์ออกเสียงประชามติ\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@prem รูป ปี2559\2559-08-04 การเดินรณรงค์ออกเสียงประชามติ\IMG_13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C26" w:rsidRPr="00C42C26">
        <w:rPr>
          <w:rFonts w:cs="Angsana New"/>
          <w:noProof/>
          <w:lang w:eastAsia="en-US" w:bidi="th-TH"/>
        </w:rPr>
        <w:drawing>
          <wp:anchor distT="0" distB="0" distL="114300" distR="114300" simplePos="0" relativeHeight="251893760" behindDoc="1" locked="0" layoutInCell="1" allowOverlap="1" wp14:anchorId="0698B4E3" wp14:editId="2B602AEE">
            <wp:simplePos x="0" y="0"/>
            <wp:positionH relativeFrom="column">
              <wp:posOffset>3069590</wp:posOffset>
            </wp:positionH>
            <wp:positionV relativeFrom="paragraph">
              <wp:posOffset>3482340</wp:posOffset>
            </wp:positionV>
            <wp:extent cx="2747645" cy="1828800"/>
            <wp:effectExtent l="0" t="0" r="0" b="0"/>
            <wp:wrapNone/>
            <wp:docPr id="43" name="รูปภาพ 43" descr="E:\@prem รูป ปี2559\2559-08-04 การเดินรณรงค์ออกเสียงประชามติ\IMG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@prem รูป ปี2559\2559-08-04 การเดินรณรงค์ออกเสียงประชามติ\IMG_13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pict>
          <v:shape id="_x0000_s1261" type="#_x0000_t202" style="position:absolute;margin-left:8.5pt;margin-top:70.8pt;width:440pt;height:172.5pt;z-index:251891712;mso-position-horizontal-relative:text;mso-position-vertical-relative:text;mso-width-relative:margin;mso-height-relative:margin" fillcolor="white [3201]" strokecolor="black [3200]" strokeweight="2.5pt">
            <v:shadow color="#868686"/>
            <v:textbox style="mso-next-textbox:#_x0000_s1261">
              <w:txbxContent>
                <w:p w:rsidR="00C42C26" w:rsidRPr="00047672" w:rsidRDefault="00C42C26" w:rsidP="00C42C26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36"/>
                      <w:szCs w:val="36"/>
                      <w:cs/>
                      <w:lang w:bidi="th-TH"/>
                    </w:rPr>
                  </w:pPr>
                  <w:r w:rsidRPr="00CB2BC4">
                    <w:rPr>
                      <w:rFonts w:ascii="TH SarabunIT๙" w:hAnsi="TH SarabunIT๙" w:cs="TH SarabunIT๙"/>
                      <w:color w:val="4B4F56"/>
                      <w:sz w:val="32"/>
                      <w:szCs w:val="32"/>
                      <w:shd w:val="clear" w:color="auto" w:fill="F1F0F0"/>
                      <w:cs/>
                      <w:lang w:bidi="th-TH"/>
                    </w:rPr>
                    <w:t>การรณรงค์ประชาสัมพันธ์ให้ประชาชนไปออกเสียงประชามติ</w:t>
                  </w:r>
                  <w:r>
                    <w:rPr>
                      <w:rFonts w:ascii="TH SarabunIT๙" w:hAnsi="TH SarabunIT๙" w:cs="TH SarabunIT๙"/>
                      <w:color w:val="4B4F56"/>
                      <w:sz w:val="32"/>
                      <w:szCs w:val="32"/>
                      <w:shd w:val="clear" w:color="auto" w:fill="F1F0F0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olor w:val="4B4F56"/>
                      <w:sz w:val="32"/>
                      <w:szCs w:val="32"/>
                      <w:shd w:val="clear" w:color="auto" w:fill="F1F0F0"/>
                      <w:cs/>
                      <w:lang w:bidi="th-TH"/>
                    </w:rPr>
                    <w:t>นำโดยนายชุมพร มะโน นายกเทศมนตรีตำบลก้อ</w:t>
                  </w:r>
                  <w:r w:rsidRPr="00CB2BC4">
                    <w:rPr>
                      <w:rFonts w:ascii="TH SarabunIT๙" w:hAnsi="TH SarabunIT๙" w:cs="TH SarabunIT๙"/>
                      <w:color w:val="4B4F56"/>
                      <w:sz w:val="32"/>
                      <w:szCs w:val="32"/>
                      <w:shd w:val="clear" w:color="auto" w:fill="F1F0F0"/>
                      <w:cs/>
                      <w:lang w:bidi="th-TH"/>
                    </w:rPr>
                    <w:t xml:space="preserve"> กำนัน ผู้ใหญ่บ้าน ผู้ช่วยผู้ใหญ่ ทุกหมู่ พร้อมด้วยคณะครูและนักเรียนโรงเรียนบ้านก้อจัดสรร ศูนย์พัฒนาเด็กเล็ก สมาชิกสภาเทศบาลตำบลก้อ คณะกรรมการศูนย์ส่งเสริมพัฒนาประชาธิปไตยตำบล </w:t>
                  </w:r>
                  <w:r w:rsidRPr="00CB2BC4">
                    <w:rPr>
                      <w:rFonts w:ascii="TH SarabunIT๙" w:hAnsi="TH SarabunIT๙" w:cs="TH SarabunIT๙"/>
                      <w:color w:val="4B4F56"/>
                      <w:sz w:val="32"/>
                      <w:szCs w:val="32"/>
                      <w:shd w:val="clear" w:color="auto" w:fill="F1F0F0"/>
                      <w:rtl/>
                      <w:cs/>
                      <w:lang w:bidi="th-TH"/>
                    </w:rPr>
                    <w:t>คณะผู้บริหารเทศบาลตำบลก้อ และพนักงานเทศบาล ได้ร่วมกันเดินรณรงค์ประชาสั</w:t>
                  </w:r>
                  <w:r w:rsidRPr="00CB2BC4">
                    <w:rPr>
                      <w:rFonts w:ascii="TH SarabunIT๙" w:hAnsi="TH SarabunIT๙" w:cs="TH SarabunIT๙"/>
                      <w:color w:val="4B4F56"/>
                      <w:sz w:val="32"/>
                      <w:szCs w:val="32"/>
                      <w:shd w:val="clear" w:color="auto" w:fill="F1F0F0"/>
                      <w:cs/>
                      <w:lang w:bidi="th-TH"/>
                    </w:rPr>
                    <w:t xml:space="preserve">มพันธ์การออกเสียงประชามติในตำบลก้อ ในวันที่ </w:t>
                  </w:r>
                  <w:r w:rsidRPr="00CB2BC4">
                    <w:rPr>
                      <w:rFonts w:ascii="TH SarabunIT๙" w:hAnsi="TH SarabunIT๙" w:cs="TH SarabunIT๙"/>
                      <w:color w:val="4B4F56"/>
                      <w:sz w:val="32"/>
                      <w:szCs w:val="32"/>
                      <w:shd w:val="clear" w:color="auto" w:fill="F1F0F0"/>
                    </w:rPr>
                    <w:t xml:space="preserve">4 </w:t>
                  </w:r>
                  <w:r w:rsidRPr="00CB2BC4">
                    <w:rPr>
                      <w:rFonts w:ascii="TH SarabunIT๙" w:hAnsi="TH SarabunIT๙" w:cs="TH SarabunIT๙"/>
                      <w:color w:val="4B4F56"/>
                      <w:sz w:val="32"/>
                      <w:szCs w:val="32"/>
                      <w:shd w:val="clear" w:color="auto" w:fill="F1F0F0"/>
                      <w:cs/>
                      <w:lang w:bidi="th-TH"/>
                    </w:rPr>
                    <w:t>เดือนสิงหาคม พ</w:t>
                  </w:r>
                  <w:r w:rsidRPr="00CB2BC4">
                    <w:rPr>
                      <w:rFonts w:ascii="TH SarabunIT๙" w:hAnsi="TH SarabunIT๙" w:cs="TH SarabunIT๙"/>
                      <w:color w:val="4B4F56"/>
                      <w:sz w:val="32"/>
                      <w:szCs w:val="32"/>
                      <w:shd w:val="clear" w:color="auto" w:fill="F1F0F0"/>
                      <w:rtl/>
                      <w:cs/>
                    </w:rPr>
                    <w:t>.</w:t>
                  </w:r>
                  <w:r w:rsidRPr="00CB2BC4">
                    <w:rPr>
                      <w:rFonts w:ascii="TH SarabunIT๙" w:hAnsi="TH SarabunIT๙" w:cs="TH SarabunIT๙"/>
                      <w:color w:val="4B4F56"/>
                      <w:sz w:val="32"/>
                      <w:szCs w:val="32"/>
                      <w:shd w:val="clear" w:color="auto" w:fill="F1F0F0"/>
                      <w:rtl/>
                      <w:cs/>
                      <w:lang w:bidi="th-TH"/>
                    </w:rPr>
                    <w:t>ศ</w:t>
                  </w:r>
                  <w:r w:rsidRPr="00CB2BC4">
                    <w:rPr>
                      <w:rFonts w:ascii="TH SarabunIT๙" w:hAnsi="TH SarabunIT๙" w:cs="TH SarabunIT๙"/>
                      <w:color w:val="4B4F56"/>
                      <w:sz w:val="32"/>
                      <w:szCs w:val="32"/>
                      <w:shd w:val="clear" w:color="auto" w:fill="F1F0F0"/>
                      <w:rtl/>
                      <w:cs/>
                    </w:rPr>
                    <w:t>.</w:t>
                  </w:r>
                  <w:r w:rsidRPr="00CB2BC4">
                    <w:rPr>
                      <w:rFonts w:ascii="TH SarabunIT๙" w:hAnsi="TH SarabunIT๙" w:cs="TH SarabunIT๙"/>
                      <w:color w:val="4B4F56"/>
                      <w:sz w:val="32"/>
                      <w:szCs w:val="32"/>
                      <w:shd w:val="clear" w:color="auto" w:fill="F1F0F0"/>
                    </w:rPr>
                    <w:t xml:space="preserve">2559 </w:t>
                  </w:r>
                  <w:r w:rsidRPr="00CB2BC4">
                    <w:rPr>
                      <w:rFonts w:ascii="TH SarabunIT๙" w:hAnsi="TH SarabunIT๙" w:cs="TH SarabunIT๙"/>
                      <w:color w:val="4B4F56"/>
                      <w:sz w:val="32"/>
                      <w:szCs w:val="32"/>
                      <w:shd w:val="clear" w:color="auto" w:fill="F1F0F0"/>
                      <w:cs/>
                      <w:lang w:bidi="th-TH"/>
                    </w:rPr>
                    <w:t xml:space="preserve">เดินขบวนรณรงค์ประชาสัมพันธ์การออกเสียงประชามติ จากจุดบริเวณหน้าสำนักงานเทศบาลตำบลก้อ ถึง บริเวณจุดสิ้นสุดถนนบ้านก้อท่า หมู่ที่ </w:t>
                  </w:r>
                  <w:r w:rsidRPr="00CB2BC4">
                    <w:rPr>
                      <w:rFonts w:ascii="TH SarabunIT๙" w:hAnsi="TH SarabunIT๙" w:cs="TH SarabunIT๙"/>
                      <w:color w:val="4B4F56"/>
                      <w:sz w:val="32"/>
                      <w:szCs w:val="32"/>
                      <w:shd w:val="clear" w:color="auto" w:fill="F1F0F0"/>
                    </w:rPr>
                    <w:t xml:space="preserve">4 </w:t>
                  </w:r>
                  <w:r w:rsidRPr="00CB2BC4">
                    <w:rPr>
                      <w:rFonts w:ascii="TH SarabunIT๙" w:hAnsi="TH SarabunIT๙" w:cs="TH SarabunIT๙"/>
                      <w:color w:val="4B4F56"/>
                      <w:sz w:val="32"/>
                      <w:szCs w:val="32"/>
                      <w:shd w:val="clear" w:color="auto" w:fill="F1F0F0"/>
                      <w:cs/>
                      <w:lang w:bidi="th-TH"/>
                    </w:rPr>
                    <w:t>ตำบลก้อ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2" type="#_x0000_t202" style="position:absolute;margin-left:72.6pt;margin-top:.6pt;width:316.85pt;height:51.15pt;z-index:2518988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drlQI1YCAABrBAAADgAAAAAAAAAAAAAAAAAuAgAAZHJzL2Uyb0RvYy54bWxQSwECLQAU&#10;AAYACAAAACEA/S8y1tsAAAAFAQAADwAAAAAAAAAAAAAAAACwBAAAZHJzL2Rvd25yZXYueG1sUEsF&#10;BgAAAAAEAAQA8wAAALgFAAAAAA==&#10;">
            <v:textbox>
              <w:txbxContent>
                <w:p w:rsidR="00C42C26" w:rsidRPr="00047672" w:rsidRDefault="00C42C26" w:rsidP="00C42C26">
                  <w:pPr>
                    <w:pStyle w:val="a6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984806" w:themeColor="accent6" w:themeShade="80"/>
                      <w:sz w:val="36"/>
                      <w:szCs w:val="36"/>
                    </w:rPr>
                  </w:pPr>
                  <w:r w:rsidRPr="00047672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36"/>
                      <w:szCs w:val="36"/>
                    </w:rPr>
                    <w:t>“</w:t>
                  </w:r>
                  <w:r w:rsidRPr="00047672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cs/>
                    </w:rPr>
                    <w:t>รณรงค์ประชาสัมพันธ์การออกเสียงประชามติในตำบลก้อ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984806" w:themeColor="accent6" w:themeShade="80"/>
                      <w:sz w:val="36"/>
                      <w:szCs w:val="36"/>
                    </w:rPr>
                    <w:t>”</w:t>
                  </w:r>
                </w:p>
                <w:p w:rsidR="00C42C26" w:rsidRDefault="00C42C26" w:rsidP="00C42C26">
                  <w:pPr>
                    <w:jc w:val="center"/>
                  </w:pPr>
                  <w:r w:rsidRPr="00047672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rtl/>
                      <w:cs/>
                    </w:rPr>
                    <w:t>(</w:t>
                  </w:r>
                  <w:r w:rsidRPr="00047672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rtl/>
                      <w:cs/>
                      <w:lang w:bidi="th-TH"/>
                    </w:rPr>
                    <w:t>โค้งสุดท้ายก่อนถึงวันออกเสียงประชามติ</w:t>
                  </w:r>
                  <w:r w:rsidRPr="00047672">
                    <w:rPr>
                      <w:rFonts w:ascii="TH SarabunIT๙" w:hAnsi="TH SarabunIT๙" w:cs="TH SarabunIT๙" w:hint="cs"/>
                      <w:b/>
                      <w:bCs/>
                      <w:color w:val="984806" w:themeColor="accent6" w:themeShade="80"/>
                      <w:sz w:val="36"/>
                      <w:szCs w:val="36"/>
                      <w:rtl/>
                      <w:cs/>
                    </w:rPr>
                    <w:t>)</w:t>
                  </w:r>
                </w:p>
              </w:txbxContent>
            </v:textbox>
          </v:shape>
        </w:pict>
      </w:r>
      <w:r>
        <w:rPr>
          <w:rFonts w:cs="Angsana New"/>
          <w:noProof/>
          <w:lang w:eastAsia="en-US" w:bidi="th-TH"/>
        </w:rPr>
        <w:pict>
          <v:shape id="_x0000_s1260" type="#_x0000_t202" style="position:absolute;margin-left:480.4pt;margin-top:51.2pt;width:90pt;height:20.35pt;z-index:251890688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style="mso-next-textbox:#_x0000_s1260;mso-fit-shape-to-text:t" inset="0,0,0,0">
              <w:txbxContent>
                <w:p w:rsidR="00C42C26" w:rsidRPr="00C42C26" w:rsidRDefault="00C42C26" w:rsidP="00C42C26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  <w:lang w:val="en-US"/>
                    </w:rPr>
                  </w:pPr>
                  <w:r w:rsidRPr="00C4683D"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>ห</w:t>
                  </w:r>
                  <w:r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 xml:space="preserve">น้า </w:t>
                  </w:r>
                  <w:r w:rsidRPr="00C42C26">
                    <w:rPr>
                      <w:rStyle w:val="a5"/>
                      <w:rFonts w:ascii="TH SarabunIT๙" w:hAnsi="TH SarabunIT๙" w:cs="TH SarabunIT๙"/>
                      <w:b/>
                      <w:bCs/>
                      <w:sz w:val="36"/>
                      <w:szCs w:val="44"/>
                      <w:lang w:val="en-US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 w:rsidR="00C42C26">
        <w:rPr>
          <w:rFonts w:cs="Angsana New"/>
          <w:noProof/>
          <w:lang w:eastAsia="en-US" w:bidi="th-TH"/>
        </w:rPr>
        <w:br w:type="page"/>
      </w:r>
    </w:p>
    <w:p w:rsidR="00F03328" w:rsidRDefault="00404AA0" w:rsidP="00F03328">
      <w:pPr>
        <w:rPr>
          <w:rFonts w:cs="Angsana New"/>
          <w:lang w:bidi="th-TH"/>
        </w:rPr>
      </w:pPr>
      <w:r>
        <w:lastRenderedPageBreak/>
        <w:pict>
          <v:shape id="_x0000_s1208" type="#_x0000_t202" style="position:absolute;margin-left:478.5pt;margin-top:38.1pt;width:90pt;height:27.35pt;z-index:251789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inset="0,0,0,0">
              <w:txbxContent>
                <w:p w:rsidR="00F03328" w:rsidRDefault="00F03328" w:rsidP="00F03328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lang w:val="en-US"/>
                    </w:rPr>
                  </w:pPr>
                  <w:r>
                    <w:rPr>
                      <w:rStyle w:val="a5"/>
                      <w:rFonts w:ascii="TH SarabunIT๙" w:hAnsi="TH SarabunIT๙" w:cs="TH SarabunIT๙"/>
                      <w:sz w:val="40"/>
                      <w:szCs w:val="40"/>
                      <w:cs/>
                    </w:rPr>
                    <w:t xml:space="preserve">หน้า </w:t>
                  </w:r>
                  <w:r w:rsidR="0097232B">
                    <w:rPr>
                      <w:rStyle w:val="a5"/>
                      <w:rFonts w:ascii="TH SarabunIT๙" w:hAnsi="TH SarabunIT๙" w:cs="TH SarabunIT๙" w:hint="cs"/>
                      <w:sz w:val="40"/>
                      <w:szCs w:val="40"/>
                      <w:cs/>
                      <w:lang w:val="en-US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pict>
          <v:shape id="_x0000_s1209" type="#_x0000_t202" style="position:absolute;margin-left:42pt;margin-top:24.8pt;width:486.75pt;height:51.2pt;z-index:251790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09;mso-fit-shape-to-text:t" inset="0,0,0,0">
              <w:txbxContent>
                <w:p w:rsidR="00F03328" w:rsidRDefault="00F03328" w:rsidP="00F03328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Text Box 152" o:spid="_x0000_s1156" type="#_x0000_t202" style="position:absolute;margin-left:200pt;margin-top:97pt;width:7.2pt;height:7.2pt;z-index:251744256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zisgIAALw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B9XSzisgIAALwFAAAO&#10;AAAAAAAAAAAAAAAAAC4CAABkcnMvZTJvRG9jLnhtbFBLAQItABQABgAIAAAAIQCrPijn3gAAAAsB&#10;AAAPAAAAAAAAAAAAAAAAAAwFAABkcnMvZG93bnJldi54bWxQSwUGAAAAAAQABADzAAAAFwYAAAAA&#10;" filled="f" stroked="f">
            <v:textbox style="mso-next-textbox:#Text Box 152" inset="0,0,0,0">
              <w:txbxContent>
                <w:p w:rsidR="00F03328" w:rsidRDefault="00F03328" w:rsidP="00F03328"/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Text Box 156" o:spid="_x0000_s1157" type="#_x0000_t202" style="position:absolute;margin-left:201pt;margin-top:351pt;width:7.2pt;height:7.2pt;z-index:251745280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GFqc7yyAgAAvAUAAA4A&#10;AAAAAAAAAAAAAAAALgIAAGRycy9lMm9Eb2MueG1sUEsBAi0AFAAGAAgAAAAhAOyYhafdAAAACwEA&#10;AA8AAAAAAAAAAAAAAAAADAUAAGRycy9kb3ducmV2LnhtbFBLBQYAAAAABAAEAPMAAAAWBgAAAAA=&#10;" filled="f" stroked="f">
            <v:textbox style="mso-next-textbox:#Text Box 156" inset="0,0,0,0">
              <w:txbxContent>
                <w:p w:rsidR="00F03328" w:rsidRDefault="00F03328" w:rsidP="00F03328"/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Text Box 160" o:spid="_x0000_s1158" type="#_x0000_t202" style="position:absolute;margin-left:201pt;margin-top:604pt;width:7.2pt;height:7.2pt;z-index:251746304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+ZHPZ7ICAAC8BQAA&#10;DgAAAAAAAAAAAAAAAAAuAgAAZHJzL2Uyb0RvYy54bWxQSwECLQAUAAYACAAAACEAzMy4598AAAAN&#10;AQAADwAAAAAAAAAAAAAAAAAMBQAAZHJzL2Rvd25yZXYueG1sUEsFBgAAAAAEAAQA8wAAABgGAAAA&#10;AA==&#10;" filled="f" stroked="f">
            <v:textbox style="mso-next-textbox:#Text Box 160" inset="0,0,0,0">
              <w:txbxContent>
                <w:p w:rsidR="00F03328" w:rsidRDefault="00F03328" w:rsidP="00F03328"/>
              </w:txbxContent>
            </v:textbox>
            <w10:wrap anchorx="page" anchory="page"/>
          </v:shape>
        </w:pict>
      </w:r>
    </w:p>
    <w:p w:rsidR="00F03328" w:rsidRDefault="006545A2" w:rsidP="00F03328">
      <w:pPr>
        <w:rPr>
          <w:rFonts w:cs="Angsana New"/>
          <w:cs/>
          <w:lang w:bidi="th-TH"/>
        </w:rPr>
      </w:pP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822080" behindDoc="0" locked="0" layoutInCell="1" allowOverlap="1" wp14:anchorId="210DABF1" wp14:editId="2489EED4">
            <wp:simplePos x="0" y="0"/>
            <wp:positionH relativeFrom="column">
              <wp:posOffset>2923161</wp:posOffset>
            </wp:positionH>
            <wp:positionV relativeFrom="paragraph">
              <wp:posOffset>-65298</wp:posOffset>
            </wp:positionV>
            <wp:extent cx="2703723" cy="1799617"/>
            <wp:effectExtent l="19050" t="0" r="1905" b="562610"/>
            <wp:wrapNone/>
            <wp:docPr id="21" name="รูปภาพ 21" descr="E:\@prem รูป ปี2559\2559-08-11 ห่วงใยแม่สู่ลูก\IMG_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@prem รูป ปี2559\2559-08-11 ห่วงใยแม่สู่ลูก\IMG_94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62" cy="18022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826176" behindDoc="1" locked="0" layoutInCell="1" allowOverlap="1" wp14:anchorId="5A9C1048" wp14:editId="30298F1F">
            <wp:simplePos x="0" y="0"/>
            <wp:positionH relativeFrom="column">
              <wp:posOffset>-306705</wp:posOffset>
            </wp:positionH>
            <wp:positionV relativeFrom="paragraph">
              <wp:posOffset>-66040</wp:posOffset>
            </wp:positionV>
            <wp:extent cx="2499995" cy="1663700"/>
            <wp:effectExtent l="19050" t="0" r="0" b="527050"/>
            <wp:wrapNone/>
            <wp:docPr id="19" name="รูปภาพ 19" descr="E:\@prem รูป ปี2559\2559-08-11 ห่วงใยแม่สู่ลูก\IMG_9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@prem รูป ปี2559\2559-08-11 ห่วงใยแม่สู่ลูก\IMG_93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663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AA0">
        <w:pict>
          <v:rect id="_x0000_s1206" style="position:absolute;margin-left:28.25pt;margin-top:27.5pt;width:557.8pt;height:46.45pt;z-index:251787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</w:p>
    <w:p w:rsidR="00F03328" w:rsidRDefault="00F03328" w:rsidP="00F03328">
      <w:pPr>
        <w:rPr>
          <w:rFonts w:cs="Angsana New"/>
          <w:cs/>
          <w:lang w:bidi="th-TH"/>
        </w:rPr>
      </w:pPr>
    </w:p>
    <w:p w:rsidR="00F03328" w:rsidRDefault="00F03328" w:rsidP="00F03328">
      <w:pPr>
        <w:rPr>
          <w:rFonts w:cs="Angsana New"/>
          <w:cs/>
          <w:lang w:bidi="th-TH"/>
        </w:rPr>
      </w:pPr>
    </w:p>
    <w:p w:rsidR="00F03328" w:rsidRDefault="00F03328" w:rsidP="00F03328">
      <w:pPr>
        <w:rPr>
          <w:rFonts w:cs="Angsana New"/>
          <w:cs/>
          <w:lang w:bidi="th-TH"/>
        </w:rPr>
      </w:pPr>
    </w:p>
    <w:p w:rsidR="00F03328" w:rsidRDefault="006545A2" w:rsidP="00F03328">
      <w:pPr>
        <w:rPr>
          <w:rFonts w:cs="Angsana New"/>
          <w:cs/>
          <w:lang w:bidi="th-TH"/>
        </w:rPr>
      </w:pP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824128" behindDoc="0" locked="0" layoutInCell="1" allowOverlap="1" wp14:anchorId="48B72874" wp14:editId="3597D342">
            <wp:simplePos x="0" y="0"/>
            <wp:positionH relativeFrom="column">
              <wp:posOffset>1198448</wp:posOffset>
            </wp:positionH>
            <wp:positionV relativeFrom="paragraph">
              <wp:posOffset>26035</wp:posOffset>
            </wp:positionV>
            <wp:extent cx="2717800" cy="1809115"/>
            <wp:effectExtent l="0" t="0" r="0" b="0"/>
            <wp:wrapNone/>
            <wp:docPr id="20" name="รูปภาพ 20" descr="E:\@prem รูป ปี2559\2559-08-11 ห่วงใยแม่สู่ลูก\IMG_9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@prem รูป ปี2559\2559-08-11 ห่วงใยแม่สู่ลูก\IMG_93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809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28" w:rsidRDefault="00F03328" w:rsidP="00F03328">
      <w:pPr>
        <w:rPr>
          <w:rFonts w:cs="Angsana New"/>
          <w:cs/>
          <w:lang w:bidi="th-TH"/>
        </w:rPr>
      </w:pPr>
    </w:p>
    <w:p w:rsidR="00F03328" w:rsidRDefault="00F03328" w:rsidP="00F03328">
      <w:pPr>
        <w:rPr>
          <w:rFonts w:cs="Angsana New"/>
          <w:cs/>
          <w:lang w:bidi="th-TH"/>
        </w:rPr>
      </w:pPr>
    </w:p>
    <w:p w:rsidR="00F03328" w:rsidRDefault="00F03328" w:rsidP="00F03328">
      <w:pPr>
        <w:rPr>
          <w:rFonts w:cs="Angsana New"/>
          <w:cs/>
          <w:lang w:bidi="th-TH"/>
        </w:rPr>
      </w:pPr>
    </w:p>
    <w:p w:rsidR="00F03328" w:rsidRDefault="00F03328" w:rsidP="00F03328">
      <w:pPr>
        <w:tabs>
          <w:tab w:val="left" w:pos="3210"/>
        </w:tabs>
        <w:rPr>
          <w:rFonts w:cs="Angsana New"/>
          <w:cs/>
          <w:lang w:bidi="th-TH"/>
        </w:rPr>
      </w:pPr>
      <w:r>
        <w:rPr>
          <w:rFonts w:cs="Angsana New"/>
          <w:cs/>
          <w:lang w:bidi="th-TH"/>
        </w:rPr>
        <w:tab/>
      </w:r>
    </w:p>
    <w:p w:rsidR="000D127A" w:rsidRDefault="00404AA0">
      <w:pPr>
        <w:rPr>
          <w:rFonts w:cs="Angsana New"/>
          <w:lang w:bidi="th-TH"/>
        </w:rPr>
      </w:pPr>
      <w:r>
        <w:pict>
          <v:shape id="กล่องข้อความ 2" o:spid="_x0000_s1210" type="#_x0000_t202" style="position:absolute;margin-left:-10.9pt;margin-top:158.45pt;width:463.1pt;height:362.25pt;z-index:2517913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VcNmIVQIAAGsEAAAOAAAAAAAAAAAAAAAAAC4CAABkcnMvZTJvRG9jLnhtbFBLAQItABQA&#10;BgAIAAAAIQD9LzLW2wAAAAUBAAAPAAAAAAAAAAAAAAAAAK8EAABkcnMvZG93bnJldi54bWxQSwUG&#10;AAAAAAQABADzAAAAtwUAAAAA&#10;" fillcolor="white [3201]" strokecolor="#4bacc6 [3208]" strokeweight="2.5pt">
            <v:shadow color="#868686"/>
            <v:textbox style="mso-next-textbox:#กล่องข้อความ 2">
              <w:txbxContent>
                <w:p w:rsidR="00942522" w:rsidRPr="00CB2BC4" w:rsidRDefault="00F03328" w:rsidP="00F66079">
                  <w:pPr>
                    <w:spacing w:after="12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44"/>
                      <w:szCs w:val="44"/>
                      <w:lang w:bidi="th-TH"/>
                    </w:rPr>
                  </w:pPr>
                  <w:r w:rsidRPr="00CB2BC4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44"/>
                      <w:szCs w:val="44"/>
                      <w:lang w:bidi="th-TH"/>
                    </w:rPr>
                    <w:t>“</w:t>
                  </w:r>
                  <w:r w:rsidR="00942522" w:rsidRPr="00CB2BC4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44"/>
                      <w:szCs w:val="44"/>
                      <w:cs/>
                      <w:lang w:bidi="th-TH"/>
                    </w:rPr>
                    <w:t xml:space="preserve">โครงการสายใยรักจากลูกถึงแม่ (วันแม่แห่งชาติ) </w:t>
                  </w:r>
                </w:p>
                <w:p w:rsidR="00F03328" w:rsidRPr="00CB2BC4" w:rsidRDefault="00942522" w:rsidP="00F66079">
                  <w:pPr>
                    <w:spacing w:after="120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40"/>
                      <w:szCs w:val="40"/>
                      <w:lang w:bidi="th-TH"/>
                    </w:rPr>
                  </w:pPr>
                  <w:r w:rsidRPr="00CB2BC4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44"/>
                      <w:szCs w:val="44"/>
                      <w:cs/>
                      <w:lang w:bidi="th-TH"/>
                    </w:rPr>
                    <w:t>ประจำปีงบประมาณ พ.ศ.2559</w:t>
                  </w:r>
                  <w:r w:rsidR="00F03328" w:rsidRPr="00CB2BC4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44"/>
                      <w:szCs w:val="44"/>
                      <w:lang w:bidi="th-TH"/>
                    </w:rPr>
                    <w:t>”</w:t>
                  </w:r>
                </w:p>
                <w:p w:rsidR="00942522" w:rsidRPr="00CB2BC4" w:rsidRDefault="00942522" w:rsidP="00942522">
                  <w:pPr>
                    <w:pStyle w:val="ae"/>
                    <w:shd w:val="clear" w:color="auto" w:fill="FFFFFF"/>
                    <w:spacing w:before="0" w:beforeAutospacing="0" w:after="0" w:afterAutospacing="0" w:line="300" w:lineRule="atLeast"/>
                    <w:jc w:val="center"/>
                    <w:textAlignment w:val="baseline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</w:rPr>
                  </w:pPr>
                  <w:r w:rsidRPr="00CB2BC4">
                    <w:rPr>
                      <w:rStyle w:val="af"/>
                      <w:rFonts w:ascii="TH SarabunIT๙" w:hAnsi="TH SarabunIT๙" w:cs="TH SarabunIT๙"/>
                      <w:color w:val="C00000"/>
                      <w:sz w:val="44"/>
                      <w:szCs w:val="44"/>
                      <w:bdr w:val="none" w:sz="0" w:space="0" w:color="auto" w:frame="1"/>
                      <w:cs/>
                    </w:rPr>
                    <w:t xml:space="preserve">คำขวัญวันแม่ </w:t>
                  </w:r>
                  <w:r w:rsidRPr="00CB2BC4">
                    <w:rPr>
                      <w:rStyle w:val="af"/>
                      <w:rFonts w:ascii="TH SarabunIT๙" w:hAnsi="TH SarabunIT๙" w:cs="TH SarabunIT๙"/>
                      <w:color w:val="C00000"/>
                      <w:sz w:val="44"/>
                      <w:szCs w:val="44"/>
                      <w:bdr w:val="none" w:sz="0" w:space="0" w:color="auto" w:frame="1"/>
                    </w:rPr>
                    <w:t>2559</w:t>
                  </w:r>
                </w:p>
                <w:p w:rsidR="00942522" w:rsidRPr="00CB2BC4" w:rsidRDefault="00942522" w:rsidP="00942522">
                  <w:pPr>
                    <w:pStyle w:val="ae"/>
                    <w:shd w:val="clear" w:color="auto" w:fill="FFFFFF"/>
                    <w:spacing w:before="0" w:beforeAutospacing="0" w:after="0" w:afterAutospacing="0" w:line="300" w:lineRule="atLeast"/>
                    <w:jc w:val="center"/>
                    <w:textAlignment w:val="baseline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</w:rPr>
                  </w:pPr>
                  <w:r w:rsidRPr="00CB2BC4">
                    <w:rPr>
                      <w:rStyle w:val="af"/>
                      <w:rFonts w:ascii="TH SarabunIT๙" w:hAnsi="TH SarabunIT๙" w:cs="TH SarabunIT๙"/>
                      <w:color w:val="C00000"/>
                      <w:sz w:val="44"/>
                      <w:szCs w:val="44"/>
                      <w:bdr w:val="none" w:sz="0" w:space="0" w:color="auto" w:frame="1"/>
                    </w:rPr>
                    <w:t>“</w:t>
                  </w:r>
                  <w:proofErr w:type="gramStart"/>
                  <w:r w:rsidRPr="00CB2BC4">
                    <w:rPr>
                      <w:rStyle w:val="af"/>
                      <w:rFonts w:ascii="TH SarabunIT๙" w:hAnsi="TH SarabunIT๙" w:cs="TH SarabunIT๙"/>
                      <w:color w:val="C00000"/>
                      <w:sz w:val="44"/>
                      <w:szCs w:val="44"/>
                      <w:bdr w:val="none" w:sz="0" w:space="0" w:color="auto" w:frame="1"/>
                      <w:cs/>
                    </w:rPr>
                    <w:t>สอนให้ลูกทั้งหลายเดินสายกลาง</w:t>
                  </w:r>
                  <w:r w:rsidR="00E25A15" w:rsidRPr="00CB2BC4">
                    <w:rPr>
                      <w:rStyle w:val="af"/>
                      <w:rFonts w:ascii="TH SarabunIT๙" w:hAnsi="TH SarabunIT๙" w:cs="TH SarabunIT๙"/>
                      <w:color w:val="C00000"/>
                      <w:sz w:val="44"/>
                      <w:szCs w:val="44"/>
                      <w:bdr w:val="none" w:sz="0" w:space="0" w:color="auto" w:frame="1"/>
                    </w:rPr>
                    <w:t xml:space="preserve">  </w:t>
                  </w:r>
                  <w:r w:rsidRPr="00CB2BC4">
                    <w:rPr>
                      <w:rStyle w:val="af"/>
                      <w:rFonts w:ascii="TH SarabunIT๙" w:hAnsi="TH SarabunIT๙" w:cs="TH SarabunIT๙"/>
                      <w:color w:val="C00000"/>
                      <w:sz w:val="44"/>
                      <w:szCs w:val="44"/>
                      <w:bdr w:val="none" w:sz="0" w:space="0" w:color="auto" w:frame="1"/>
                      <w:cs/>
                    </w:rPr>
                    <w:t>ทำทุกอย่างพอดีมีเหตุผล</w:t>
                  </w:r>
                  <w:proofErr w:type="gramEnd"/>
                </w:p>
                <w:p w:rsidR="00942522" w:rsidRPr="00CB2BC4" w:rsidRDefault="00942522" w:rsidP="00942522">
                  <w:pPr>
                    <w:pStyle w:val="ae"/>
                    <w:shd w:val="clear" w:color="auto" w:fill="FFFFFF"/>
                    <w:spacing w:before="0" w:beforeAutospacing="0" w:after="0" w:afterAutospacing="0" w:line="300" w:lineRule="atLeast"/>
                    <w:jc w:val="center"/>
                    <w:textAlignment w:val="baseline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</w:rPr>
                  </w:pPr>
                  <w:r w:rsidRPr="00CB2BC4">
                    <w:rPr>
                      <w:rStyle w:val="af"/>
                      <w:rFonts w:ascii="TH SarabunIT๙" w:hAnsi="TH SarabunIT๙" w:cs="TH SarabunIT๙"/>
                      <w:color w:val="C00000"/>
                      <w:sz w:val="44"/>
                      <w:szCs w:val="44"/>
                      <w:bdr w:val="none" w:sz="0" w:space="0" w:color="auto" w:frame="1"/>
                      <w:cs/>
                    </w:rPr>
                    <w:t>ประกอบด้วยคุณธรรมนำทางตน</w:t>
                  </w:r>
                  <w:r w:rsidR="00E25A15" w:rsidRPr="00CB2BC4">
                    <w:rPr>
                      <w:rStyle w:val="af"/>
                      <w:rFonts w:ascii="TH SarabunIT๙" w:hAnsi="TH SarabunIT๙" w:cs="TH SarabunIT๙"/>
                      <w:color w:val="C00000"/>
                      <w:sz w:val="44"/>
                      <w:szCs w:val="44"/>
                      <w:bdr w:val="none" w:sz="0" w:space="0" w:color="auto" w:frame="1"/>
                    </w:rPr>
                    <w:t xml:space="preserve">  </w:t>
                  </w:r>
                  <w:r w:rsidRPr="00CB2BC4">
                    <w:rPr>
                      <w:rStyle w:val="af"/>
                      <w:rFonts w:ascii="TH SarabunIT๙" w:hAnsi="TH SarabunIT๙" w:cs="TH SarabunIT๙"/>
                      <w:color w:val="C00000"/>
                      <w:sz w:val="44"/>
                      <w:szCs w:val="44"/>
                      <w:bdr w:val="none" w:sz="0" w:space="0" w:color="auto" w:frame="1"/>
                      <w:cs/>
                    </w:rPr>
                    <w:t>ย่อมได้คนดีพอต่อบ้านเมือง</w:t>
                  </w:r>
                  <w:r w:rsidRPr="00CB2BC4">
                    <w:rPr>
                      <w:rStyle w:val="af"/>
                      <w:rFonts w:ascii="TH SarabunIT๙" w:hAnsi="TH SarabunIT๙" w:cs="TH SarabunIT๙"/>
                      <w:color w:val="C00000"/>
                      <w:sz w:val="44"/>
                      <w:szCs w:val="44"/>
                      <w:bdr w:val="none" w:sz="0" w:space="0" w:color="auto" w:frame="1"/>
                    </w:rPr>
                    <w:t>”</w:t>
                  </w:r>
                </w:p>
                <w:p w:rsidR="00942522" w:rsidRPr="00CB2BC4" w:rsidRDefault="00942522" w:rsidP="00942522">
                  <w:pPr>
                    <w:pStyle w:val="ae"/>
                    <w:shd w:val="clear" w:color="auto" w:fill="FFFFFF"/>
                    <w:spacing w:before="0" w:beforeAutospacing="0" w:after="0" w:afterAutospacing="0" w:line="300" w:lineRule="atLeast"/>
                    <w:jc w:val="center"/>
                    <w:textAlignment w:val="baseline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</w:rPr>
                  </w:pPr>
                  <w:r w:rsidRPr="00CB2BC4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bdr w:val="none" w:sz="0" w:space="0" w:color="auto" w:frame="1"/>
                      <w:cs/>
                    </w:rPr>
                    <w:t>สมเด็จพระนางเจ้าฯ พระบรมราชินีนาถ</w:t>
                  </w:r>
                  <w:r w:rsidRPr="00CB2BC4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</w:rPr>
                    <w:br/>
                  </w:r>
                  <w:r w:rsidRPr="00CB2BC4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bdr w:val="none" w:sz="0" w:space="0" w:color="auto" w:frame="1"/>
                      <w:cs/>
                    </w:rPr>
                    <w:t xml:space="preserve">พระราชทาน </w:t>
                  </w:r>
                  <w:r w:rsidRPr="00CB2BC4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bdr w:val="none" w:sz="0" w:space="0" w:color="auto" w:frame="1"/>
                    </w:rPr>
                    <w:t>“</w:t>
                  </w:r>
                  <w:r w:rsidRPr="00CB2BC4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bdr w:val="none" w:sz="0" w:space="0" w:color="auto" w:frame="1"/>
                      <w:cs/>
                    </w:rPr>
                    <w:t xml:space="preserve">คำขวัญวันแม่ ประจำปี </w:t>
                  </w:r>
                  <w:r w:rsidRPr="00CB2BC4"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4"/>
                      <w:szCs w:val="44"/>
                      <w:bdr w:val="none" w:sz="0" w:space="0" w:color="auto" w:frame="1"/>
                    </w:rPr>
                    <w:t>2559</w:t>
                  </w:r>
                </w:p>
                <w:p w:rsidR="00F03328" w:rsidRPr="00CB2BC4" w:rsidRDefault="00F03328" w:rsidP="00F03328">
                  <w:pPr>
                    <w:jc w:val="thaiDistribute"/>
                    <w:rPr>
                      <w:rFonts w:ascii="TH SarabunIT๙" w:hAnsi="TH SarabunIT๙" w:cs="TH SarabunIT๙"/>
                      <w:color w:val="1F497D" w:themeColor="text2"/>
                      <w:sz w:val="28"/>
                      <w:szCs w:val="28"/>
                      <w:lang w:bidi="th-TH"/>
                    </w:rPr>
                  </w:pPr>
                </w:p>
                <w:p w:rsidR="00E25A15" w:rsidRPr="00CB2BC4" w:rsidRDefault="00E25A15" w:rsidP="00E25A15">
                  <w:pPr>
                    <w:shd w:val="clear" w:color="auto" w:fill="FFFFFF"/>
                    <w:spacing w:line="300" w:lineRule="atLeast"/>
                    <w:textAlignment w:val="baseline"/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8"/>
                      <w:szCs w:val="28"/>
                      <w:cs/>
                      <w:lang w:eastAsia="en-US" w:bidi="th-TH"/>
                    </w:rPr>
                  </w:pPr>
                  <w:r w:rsidRPr="00CB2BC4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8"/>
                      <w:szCs w:val="28"/>
                      <w:bdr w:val="none" w:sz="0" w:space="0" w:color="auto" w:frame="1"/>
                      <w:cs/>
                      <w:lang w:eastAsia="en-US" w:bidi="th-TH"/>
                    </w:rPr>
                    <w:t>กิจกรรมต่าง ๆ ที่ควรปฏิบัติในวันแม่แห่งชาติ</w:t>
                  </w:r>
                </w:p>
                <w:p w:rsidR="00E25A15" w:rsidRPr="00CB2BC4" w:rsidRDefault="00E25A15" w:rsidP="00E25A15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line="300" w:lineRule="atLeast"/>
                    <w:ind w:left="900"/>
                    <w:textAlignment w:val="baseline"/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8"/>
                      <w:szCs w:val="28"/>
                      <w:lang w:eastAsia="en-US" w:bidi="th-TH"/>
                    </w:rPr>
                  </w:pPr>
                  <w:r w:rsidRPr="00CB2BC4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8"/>
                      <w:szCs w:val="28"/>
                      <w:cs/>
                      <w:lang w:eastAsia="en-US" w:bidi="th-TH"/>
                    </w:rPr>
                    <w:t>ประดับธงชาติตามอาคารบ้านเรือน</w:t>
                  </w:r>
                </w:p>
                <w:p w:rsidR="00E25A15" w:rsidRPr="00CB2BC4" w:rsidRDefault="00E25A15" w:rsidP="00E25A15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line="300" w:lineRule="atLeast"/>
                    <w:ind w:left="900"/>
                    <w:textAlignment w:val="baseline"/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8"/>
                      <w:szCs w:val="28"/>
                      <w:lang w:eastAsia="en-US" w:bidi="th-TH"/>
                    </w:rPr>
                  </w:pPr>
                  <w:r w:rsidRPr="00CB2BC4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8"/>
                      <w:szCs w:val="28"/>
                      <w:cs/>
                      <w:lang w:eastAsia="en-US" w:bidi="th-TH"/>
                    </w:rPr>
                    <w:t>จัดกิจกรรมต่าง ๆ เกี่ยวกับวันแม่ เช่น การจัดนิทรรศการ</w:t>
                  </w:r>
                </w:p>
                <w:p w:rsidR="00E25A15" w:rsidRPr="006F5D1E" w:rsidRDefault="00E25A15" w:rsidP="00E25A15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line="300" w:lineRule="atLeast"/>
                    <w:ind w:left="900"/>
                    <w:textAlignment w:val="baseline"/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8"/>
                      <w:szCs w:val="28"/>
                      <w:lang w:eastAsia="en-US" w:bidi="th-TH"/>
                    </w:rPr>
                  </w:pPr>
                  <w:r w:rsidRPr="006F5D1E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8"/>
                      <w:szCs w:val="28"/>
                      <w:cs/>
                      <w:lang w:eastAsia="en-US" w:bidi="th-TH"/>
                    </w:rPr>
                    <w:t>จัดกิจกรรมเกี่ยวกับการบำเพ็ญสาธารณประโยชน์ ทำบุญใส่บาตรอุทิศส่วนกุศล เพื่อรำลึกถึงพระคุณของแม่</w:t>
                  </w:r>
                </w:p>
                <w:p w:rsidR="00E25A15" w:rsidRPr="00CB2BC4" w:rsidRDefault="00E25A15" w:rsidP="00E25A15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line="300" w:lineRule="atLeast"/>
                    <w:ind w:left="900"/>
                    <w:textAlignment w:val="baseline"/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8"/>
                      <w:szCs w:val="28"/>
                      <w:lang w:eastAsia="en-US" w:bidi="th-TH"/>
                    </w:rPr>
                  </w:pPr>
                  <w:r w:rsidRPr="00CB2BC4"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8"/>
                      <w:szCs w:val="28"/>
                      <w:cs/>
                      <w:lang w:eastAsia="en-US" w:bidi="th-TH"/>
                    </w:rPr>
                    <w:t>นำพวงมาลัยดอกมะลิไปกราบขอพรจากแม่</w:t>
                  </w:r>
                </w:p>
                <w:p w:rsidR="00CB2BC4" w:rsidRPr="00CB2BC4" w:rsidRDefault="00566DC7" w:rsidP="00284A39">
                  <w:pPr>
                    <w:numPr>
                      <w:ilvl w:val="0"/>
                      <w:numId w:val="7"/>
                    </w:numPr>
                    <w:shd w:val="clear" w:color="auto" w:fill="FFFFFF"/>
                    <w:spacing w:line="300" w:lineRule="atLeast"/>
                    <w:ind w:left="900"/>
                    <w:textAlignment w:val="baseline"/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28"/>
                      <w:szCs w:val="28"/>
                      <w:lang w:eastAsia="en-US" w:bidi="th-TH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color w:val="0000FF"/>
                      <w:sz w:val="28"/>
                      <w:szCs w:val="28"/>
                      <w:cs/>
                      <w:lang w:eastAsia="en-US" w:bidi="th-TH"/>
                    </w:rPr>
                    <w:t>กิจกรรมเรียงความของเด็ก</w:t>
                  </w:r>
                  <w:r w:rsidR="0058207F">
                    <w:rPr>
                      <w:rFonts w:ascii="TH SarabunIT๙" w:hAnsi="TH SarabunIT๙" w:cs="TH SarabunIT๙" w:hint="cs"/>
                      <w:b/>
                      <w:bCs/>
                      <w:color w:val="0000FF"/>
                      <w:sz w:val="28"/>
                      <w:szCs w:val="28"/>
                      <w:cs/>
                      <w:lang w:eastAsia="en-US"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FF"/>
                      <w:sz w:val="28"/>
                      <w:szCs w:val="28"/>
                      <w:cs/>
                      <w:lang w:eastAsia="en-US" w:bidi="th-TH"/>
                    </w:rPr>
                    <w:t>-</w:t>
                  </w:r>
                  <w:r w:rsidR="0058207F">
                    <w:rPr>
                      <w:rFonts w:ascii="TH SarabunIT๙" w:hAnsi="TH SarabunIT๙" w:cs="TH SarabunIT๙" w:hint="cs"/>
                      <w:b/>
                      <w:bCs/>
                      <w:color w:val="0000FF"/>
                      <w:sz w:val="28"/>
                      <w:szCs w:val="28"/>
                      <w:cs/>
                      <w:lang w:eastAsia="en-US"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FF"/>
                      <w:sz w:val="28"/>
                      <w:szCs w:val="28"/>
                      <w:cs/>
                      <w:lang w:eastAsia="en-US" w:bidi="th-TH"/>
                    </w:rPr>
                    <w:t>เยาวชน เรื่อง</w:t>
                  </w:r>
                  <w:r w:rsidR="0058207F">
                    <w:rPr>
                      <w:rFonts w:ascii="TH SarabunIT๙" w:hAnsi="TH SarabunIT๙" w:cs="TH SarabunIT๙" w:hint="cs"/>
                      <w:b/>
                      <w:bCs/>
                      <w:color w:val="0000FF"/>
                      <w:sz w:val="28"/>
                      <w:szCs w:val="28"/>
                      <w:cs/>
                      <w:lang w:eastAsia="en-US"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FF"/>
                      <w:sz w:val="28"/>
                      <w:szCs w:val="28"/>
                      <w:cs/>
                      <w:lang w:eastAsia="en-US" w:bidi="th-TH"/>
                    </w:rPr>
                    <w:t>แม่ของฉัน โดย เทศบาลได้มอบรางวัลแก่เด็กเยาวชนที่เรียงความดังกล่าวฯ ทั้งหมด 7 รางวัล</w:t>
                  </w:r>
                </w:p>
                <w:p w:rsidR="00F03328" w:rsidRPr="00CB2BC4" w:rsidRDefault="00F03328" w:rsidP="00F03328">
                  <w:pPr>
                    <w:rPr>
                      <w:rFonts w:ascii="TH SarabunIT๙" w:hAnsi="TH SarabunIT๙" w:cs="TH SarabunIT๙"/>
                      <w:sz w:val="36"/>
                      <w:szCs w:val="36"/>
                      <w:lang w:bidi="th-TH"/>
                    </w:rPr>
                  </w:pPr>
                </w:p>
              </w:txbxContent>
            </v:textbox>
          </v:shape>
        </w:pict>
      </w:r>
      <w:r w:rsidR="006545A2">
        <w:rPr>
          <w:rFonts w:cs="Angsana New"/>
          <w:noProof/>
          <w:lang w:eastAsia="en-US" w:bidi="th-TH"/>
        </w:rPr>
        <w:drawing>
          <wp:anchor distT="0" distB="0" distL="114300" distR="114300" simplePos="0" relativeHeight="251825152" behindDoc="1" locked="0" layoutInCell="1" allowOverlap="1" wp14:anchorId="276BD31D" wp14:editId="6E8EDA1F">
            <wp:simplePos x="0" y="0"/>
            <wp:positionH relativeFrom="column">
              <wp:posOffset>2923161</wp:posOffset>
            </wp:positionH>
            <wp:positionV relativeFrom="paragraph">
              <wp:posOffset>125217</wp:posOffset>
            </wp:positionV>
            <wp:extent cx="2704289" cy="1670137"/>
            <wp:effectExtent l="19050" t="0" r="1270" b="539750"/>
            <wp:wrapNone/>
            <wp:docPr id="23" name="รูปภาพ 23" descr="E:\@prem รูป ปี2559\2559-08-11 ห่วงใยแม่สู่ลูก\IMG_9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@prem รูป ปี2559\2559-08-11 ห่วงใยแม่สู่ลูก\IMG_94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79" cy="16731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5A2">
        <w:rPr>
          <w:rFonts w:cs="Angsana New"/>
          <w:noProof/>
          <w:lang w:eastAsia="en-US" w:bidi="th-TH"/>
        </w:rPr>
        <w:drawing>
          <wp:anchor distT="0" distB="0" distL="114300" distR="114300" simplePos="0" relativeHeight="251823104" behindDoc="0" locked="0" layoutInCell="1" allowOverlap="1" wp14:anchorId="7952C840" wp14:editId="77D93C27">
            <wp:simplePos x="0" y="0"/>
            <wp:positionH relativeFrom="column">
              <wp:posOffset>-248055</wp:posOffset>
            </wp:positionH>
            <wp:positionV relativeFrom="paragraph">
              <wp:posOffset>121357</wp:posOffset>
            </wp:positionV>
            <wp:extent cx="2519464" cy="1677018"/>
            <wp:effectExtent l="19050" t="0" r="0" b="533400"/>
            <wp:wrapNone/>
            <wp:docPr id="22" name="รูปภาพ 22" descr="E:\@prem รูป ปี2559\2559-08-11 ห่วงใยแม่สู่ลูก\IMG_9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@prem รูป ปี2559\2559-08-11 ห่วงใยแม่สู่ลูก\IMG_94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36" cy="16788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328">
        <w:rPr>
          <w:rFonts w:cs="Angsana New"/>
          <w:cs/>
          <w:lang w:bidi="th-TH"/>
        </w:rPr>
        <w:br w:type="page"/>
      </w:r>
      <w:r>
        <w:lastRenderedPageBreak/>
        <w:pict>
          <v:shape id="_x0000_s1183" type="#_x0000_t202" style="position:absolute;margin-left:441pt;margin-top:171pt;width:127.65pt;height:139.2pt;z-index:251771904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" filled="f" stroked="f">
            <v:textbox style="mso-fit-shape-to-text:t">
              <w:txbxContent>
                <w:p w:rsidR="00F03328" w:rsidRDefault="00F03328" w:rsidP="00F03328"/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_x0000_s1159" type="#_x0000_t202" style="position:absolute;margin-left:43pt;margin-top:98pt;width:7.2pt;height:7.2pt;z-index:251747328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" filled="f" stroked="f">
            <v:textbox inset="0,0,0,0">
              <w:txbxContent>
                <w:p w:rsidR="00F03328" w:rsidRDefault="00F03328" w:rsidP="00F03328"/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_x0000_s1160" type="#_x0000_t202" style="position:absolute;margin-left:43.2pt;margin-top:451pt;width:7.2pt;height:7.2pt;z-index:251748352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0FUsRbICAAC8BQAADgAA&#10;AAAAAAAAAAAAAAAuAgAAZHJzL2Uyb0RvYy54bWxQSwECLQAUAAYACAAAACEAQPXd7NwAAAAKAQAA&#10;DwAAAAAAAAAAAAAAAAAMBQAAZHJzL2Rvd25yZXYueG1sUEsFBgAAAAAEAAQA8wAAABUGAAAAAA==&#10;" filled="f" stroked="f">
            <v:textbox inset="0,0,0,0">
              <w:txbxContent>
                <w:p w:rsidR="00F03328" w:rsidRDefault="00F03328" w:rsidP="00F03328"/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_x0000_s1161" type="#_x0000_t202" style="position:absolute;margin-left:200pt;margin-top:82.8pt;width:7.2pt;height:7.2pt;z-index:251749376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" filled="f" stroked="f">
            <v:textbox inset="0,0,0,0">
              <w:txbxContent>
                <w:p w:rsidR="00F03328" w:rsidRDefault="00F03328" w:rsidP="00F03328"/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_x0000_s1162" type="#_x0000_t202" style="position:absolute;margin-left:198.2pt;margin-top:319pt;width:7.2pt;height:7.2pt;z-index:251750400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" filled="f" stroked="f">
            <v:textbox inset="0,0,0,0">
              <w:txbxContent>
                <w:p w:rsidR="00F03328" w:rsidRDefault="00F03328" w:rsidP="00F03328"/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_x0000_s1163" type="#_x0000_t202" style="position:absolute;margin-left:199pt;margin-top:546pt;width:7.2pt;height:7.2pt;z-index:251751424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" filled="f" stroked="f">
            <v:textbox inset="0,0,0,0">
              <w:txbxContent>
                <w:p w:rsidR="00F03328" w:rsidRDefault="00F03328" w:rsidP="00F03328"/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_x0000_s1164" type="#_x0000_t202" style="position:absolute;margin-left:43pt;margin-top:98pt;width:7.2pt;height:7.2pt;z-index:251752448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asczXrICAAC8BQAADgAA&#10;AAAAAAAAAAAAAAAuAgAAZHJzL2Uyb0RvYy54bWxQSwECLQAUAAYACAAAACEA0rd7sdwAAAAKAQAA&#10;DwAAAAAAAAAAAAAAAAAMBQAAZHJzL2Rvd25yZXYueG1sUEsFBgAAAAAEAAQA8wAAABUGAAAAAA==&#10;" filled="f" stroked="f">
            <v:textbox inset="0,0,0,0">
              <w:txbxContent>
                <w:p w:rsidR="00F03328" w:rsidRDefault="00F03328" w:rsidP="00F03328"/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_x0000_s1165" type="#_x0000_t202" style="position:absolute;margin-left:42.2pt;margin-top:436.8pt;width:7.2pt;height:7.2pt;z-index:251753472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" filled="f" stroked="f">
            <v:textbox inset="0,0,0,0">
              <w:txbxContent>
                <w:p w:rsidR="00F03328" w:rsidRDefault="00F03328" w:rsidP="00F03328"/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_x0000_s1167" type="#_x0000_t202" style="position:absolute;margin-left:200pt;margin-top:22pt;width:7.2pt;height:7.2pt;z-index:251755520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WR8SmLECAAC7BQAADgAA&#10;AAAAAAAAAAAAAAAuAgAAZHJzL2Uyb0RvYy54bWxQSwECLQAUAAYACAAAACEAg+1T4t0AAAAJAQAA&#10;DwAAAAAAAAAAAAAAAAALBQAAZHJzL2Rvd25yZXYueG1sUEsFBgAAAAAEAAQA8wAAABUGAAAAAA==&#10;" filled="f" stroked="f">
            <v:textbox inset="0,0,0,0">
              <w:txbxContent>
                <w:p w:rsidR="00F03328" w:rsidRDefault="00F03328" w:rsidP="00F03328"/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_x0000_s1169" type="#_x0000_t202" style="position:absolute;margin-left:201pt;margin-top:213.8pt;width:7.2pt;height:7.2pt;z-index:251757568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HaasA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" filled="f" stroked="f">
            <v:textbox inset="0,0,0,0">
              <w:txbxContent>
                <w:p w:rsidR="00F03328" w:rsidRDefault="00F03328" w:rsidP="00F03328"/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_x0000_s1170" type="#_x0000_t202" style="position:absolute;margin-left:202pt;margin-top:362pt;width:7.2pt;height:7.2pt;z-index:251758592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5EsQ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IxZPkSxAgAAuwUAAA4A&#10;AAAAAAAAAAAAAAAALgIAAGRycy9lMm9Eb2MueG1sUEsBAi0AFAAGAAgAAAAhAE7toc/eAAAACwEA&#10;AA8AAAAAAAAAAAAAAAAACwUAAGRycy9kb3ducmV2LnhtbFBLBQYAAAAABAAEAPMAAAAWBgAAAAA=&#10;" filled="f" stroked="f">
            <v:textbox inset="0,0,0,0">
              <w:txbxContent>
                <w:p w:rsidR="00F03328" w:rsidRDefault="00F03328" w:rsidP="00F03328"/>
              </w:txbxContent>
            </v:textbox>
            <w10:wrap anchorx="page" anchory="page"/>
          </v:shape>
        </w:pict>
      </w:r>
      <w:r w:rsidR="003E785E">
        <w:rPr>
          <w:rFonts w:cs="Angsana New"/>
          <w:lang w:bidi="th-TH"/>
        </w:rPr>
        <w:t xml:space="preserve"> </w:t>
      </w:r>
    </w:p>
    <w:p w:rsidR="000D127A" w:rsidRDefault="00404AA0">
      <w:pPr>
        <w:rPr>
          <w:rFonts w:cs="Angsana New"/>
          <w:cs/>
          <w:lang w:bidi="th-TH"/>
        </w:rPr>
      </w:pPr>
      <w:r>
        <w:rPr>
          <w:noProof/>
        </w:rPr>
        <w:pict>
          <v:shape id="_x0000_s1216" type="#_x0000_t202" style="position:absolute;margin-left:-18.75pt;margin-top:-12.9pt;width:470.3pt;height:64.2pt;z-index:2518026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S3p07FYCAABrBAAADgAAAAAAAAAAAAAAAAAuAgAAZHJzL2Uyb0RvYy54bWxQSwECLQAU&#10;AAYACAAAACEA/S8y1tsAAAAFAQAADwAAAAAAAAAAAAAAAACwBAAAZHJzL2Rvd25yZXYueG1sUEsF&#10;BgAAAAAEAAQA8wAAALgFAAAAAA==&#10;">
            <v:textbox style="mso-next-textbox:#_x0000_s1216">
              <w:txbxContent>
                <w:p w:rsidR="003E785E" w:rsidRPr="00815E27" w:rsidRDefault="00815E27" w:rsidP="003E785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FF"/>
                      <w:sz w:val="56"/>
                      <w:szCs w:val="56"/>
                      <w:rtl/>
                      <w:cs/>
                    </w:rPr>
                  </w:pPr>
                  <w:r w:rsidRPr="00E25A15">
                    <w:rPr>
                      <w:rFonts w:ascii="TH SarabunIT๙" w:hAnsi="TH SarabunIT๙" w:cs="TH SarabunIT๙"/>
                      <w:color w:val="244061" w:themeColor="accent1" w:themeShade="80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โครงการปลูกต้นไม้เฉลิมพระเกียรติ</w:t>
                  </w:r>
                  <w:r w:rsidR="0058207F" w:rsidRPr="0058207F">
                    <w:rPr>
                      <w:rFonts w:ascii="TH SarabunIT๙" w:hAnsi="TH SarabunIT๙" w:cs="TH SarabunIT๙"/>
                      <w:color w:val="002060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สมเด็จพระนางเจ้าสิริกิติ์ พระบรมราชินีนาถ</w:t>
                  </w:r>
                  <w:r>
                    <w:rPr>
                      <w:rFonts w:ascii="TH SarabunIT๙" w:hAnsi="TH SarabunIT๙" w:cs="TH SarabunIT๙"/>
                      <w:color w:val="244061" w:themeColor="accent1" w:themeShade="80"/>
                      <w:sz w:val="44"/>
                      <w:szCs w:val="44"/>
                      <w:shd w:val="clear" w:color="auto" w:fill="FFFFFF"/>
                      <w:lang w:bidi="th-TH"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color w:val="244061" w:themeColor="accent1" w:themeShade="80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ประจำปี</w:t>
                  </w:r>
                  <w:r w:rsidR="00B17268">
                    <w:rPr>
                      <w:rFonts w:ascii="TH SarabunIT๙" w:hAnsi="TH SarabunIT๙" w:cs="TH SarabunIT๙" w:hint="cs"/>
                      <w:color w:val="244061" w:themeColor="accent1" w:themeShade="80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งบประมาณ</w:t>
                  </w:r>
                  <w:r>
                    <w:rPr>
                      <w:rFonts w:ascii="TH SarabunIT๙" w:hAnsi="TH SarabunIT๙" w:cs="TH SarabunIT๙" w:hint="cs"/>
                      <w:color w:val="244061" w:themeColor="accent1" w:themeShade="80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 xml:space="preserve"> พ.ศ.2559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3" type="#_x0000_t202" style="position:absolute;margin-left:206.2pt;margin-top:83.7pt;width:290.3pt;height:322.55pt;z-index:2517954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UM5QO1YCAABrBAAADgAAAAAAAAAAAAAAAAAuAgAAZHJzL2Uyb0RvYy54bWxQSwECLQAU&#10;AAYACAAAACEA/S8y1tsAAAAFAQAADwAAAAAAAAAAAAAAAACwBAAAZHJzL2Rvd25yZXYueG1sUEsF&#10;BgAAAAAEAAQA8wAAALgFAAAAAA==&#10;" fillcolor="#4bacc6 [3208]" strokecolor="#f2f2f2 [3041]" strokeweight="3pt">
            <v:shadow on="t" type="perspective" color="#205867 [1608]" opacity=".5" offset="1pt" offset2="-1pt"/>
            <v:textbox style="mso-next-textbox:#_x0000_s1213">
              <w:txbxContent>
                <w:p w:rsidR="00815E27" w:rsidRPr="00815E27" w:rsidRDefault="00815E27" w:rsidP="00815E27">
                  <w:pPr>
                    <w:pStyle w:val="3"/>
                    <w:shd w:val="clear" w:color="auto" w:fill="FFFFFF"/>
                    <w:ind w:firstLine="720"/>
                    <w:jc w:val="thaiDistribute"/>
                    <w:rPr>
                      <w:rFonts w:ascii="TH SarabunIT๙" w:hAnsi="TH SarabunIT๙" w:cs="TH SarabunIT๙"/>
                      <w:color w:val="244061" w:themeColor="accent1" w:themeShade="80"/>
                      <w:sz w:val="44"/>
                      <w:szCs w:val="44"/>
                      <w:shd w:val="clear" w:color="auto" w:fill="FFFFFF"/>
                    </w:rPr>
                  </w:pPr>
                  <w:r w:rsidRPr="00815E27">
                    <w:rPr>
                      <w:rFonts w:ascii="TH SarabunIT๙" w:hAnsi="TH SarabunIT๙" w:cs="TH SarabunIT๙"/>
                      <w:color w:val="244061" w:themeColor="accent1" w:themeShade="80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วันที่ 12 สิงหาคม 2559 เทศบาลตำบลก้อ จัดกิจกรรมโครงการปลูกต้นไม้เฉลิมพระเกียรติ นำโดยนายชุมพร มะโน นายกเทศมนตรีตำบลก้อ สมาชิสภาเทศบาลตำบลก้อ กำนัน/ใหญ่บ้านตำบลก้อ อุทยานแห่งชาติ</w:t>
                  </w:r>
                  <w:proofErr w:type="spellStart"/>
                  <w:r w:rsidRPr="00815E27">
                    <w:rPr>
                      <w:rFonts w:ascii="TH SarabunIT๙" w:hAnsi="TH SarabunIT๙" w:cs="TH SarabunIT๙"/>
                      <w:color w:val="244061" w:themeColor="accent1" w:themeShade="80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แม่ปิง</w:t>
                  </w:r>
                  <w:proofErr w:type="spellEnd"/>
                  <w:r w:rsidRPr="00815E27">
                    <w:rPr>
                      <w:rFonts w:ascii="TH SarabunIT๙" w:hAnsi="TH SarabunIT๙" w:cs="TH SarabunIT๙"/>
                      <w:color w:val="244061" w:themeColor="accent1" w:themeShade="80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 xml:space="preserve"> พนักงานเทศบาลตำบลก้อทุกท่าน และประชาชนตำบลก้อ ได้จัดกิจกรรมการปลูกต้นไม้และปล่อยปลาเฉลิมพระเกียรติ ณ บ้านก้อท่า </w:t>
                  </w:r>
                </w:p>
                <w:p w:rsidR="003E785E" w:rsidRPr="00E25A15" w:rsidRDefault="00815E27" w:rsidP="00815E27">
                  <w:pPr>
                    <w:pStyle w:val="3"/>
                    <w:shd w:val="clear" w:color="auto" w:fill="FFFFFF"/>
                    <w:jc w:val="thaiDistribute"/>
                    <w:rPr>
                      <w:rFonts w:ascii="TH SarabunIT๙" w:hAnsi="TH SarabunIT๙" w:cs="TH SarabunIT๙"/>
                      <w:color w:val="244061" w:themeColor="accent1" w:themeShade="80"/>
                      <w:sz w:val="44"/>
                      <w:szCs w:val="44"/>
                      <w:lang w:bidi="th-TH"/>
                    </w:rPr>
                  </w:pPr>
                  <w:r w:rsidRPr="00815E27">
                    <w:rPr>
                      <w:rFonts w:ascii="TH SarabunIT๙" w:hAnsi="TH SarabunIT๙" w:cs="TH SarabunIT๙"/>
                      <w:color w:val="244061" w:themeColor="accent1" w:themeShade="80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(อ่างเก็บน้ำห้วยโป่งแดง) เพื่อเป็นการเทิดพระเกียรติสมเด็จพระนางเจ้าพระบรมราช</w:t>
                  </w:r>
                  <w:proofErr w:type="spellStart"/>
                  <w:r w:rsidRPr="00815E27">
                    <w:rPr>
                      <w:rFonts w:ascii="TH SarabunIT๙" w:hAnsi="TH SarabunIT๙" w:cs="TH SarabunIT๙"/>
                      <w:color w:val="244061" w:themeColor="accent1" w:themeShade="80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นินี</w:t>
                  </w:r>
                  <w:proofErr w:type="spellEnd"/>
                  <w:r w:rsidRPr="00815E27">
                    <w:rPr>
                      <w:rFonts w:ascii="TH SarabunIT๙" w:hAnsi="TH SarabunIT๙" w:cs="TH SarabunIT๙"/>
                      <w:color w:val="244061" w:themeColor="accent1" w:themeShade="80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นาถ 12 สิงหา มหาราชินี</w:t>
                  </w:r>
                </w:p>
                <w:p w:rsidR="00E25A15" w:rsidRPr="00E25A15" w:rsidRDefault="00E25A15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25A15">
        <w:rPr>
          <w:rFonts w:cs="Angsana New"/>
          <w:noProof/>
          <w:lang w:eastAsia="en-US" w:bidi="th-TH"/>
        </w:rPr>
        <w:drawing>
          <wp:anchor distT="0" distB="0" distL="114300" distR="114300" simplePos="0" relativeHeight="251827200" behindDoc="0" locked="0" layoutInCell="1" allowOverlap="1" wp14:anchorId="7EAD861A" wp14:editId="61FE967E">
            <wp:simplePos x="0" y="0"/>
            <wp:positionH relativeFrom="column">
              <wp:posOffset>2671445</wp:posOffset>
            </wp:positionH>
            <wp:positionV relativeFrom="paragraph">
              <wp:posOffset>5446395</wp:posOffset>
            </wp:positionV>
            <wp:extent cx="3426460" cy="2286000"/>
            <wp:effectExtent l="19050" t="0" r="2540" b="723900"/>
            <wp:wrapNone/>
            <wp:docPr id="24" name="รูปภาพ 24" descr="E:\@prem รูป ปี2559\2559-08-12 ปลูกป่าเฉลิมพระเกียรติ\IMG_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@prem รูป ปี2559\2559-08-12 ปลูกป่าเฉลิมพระเกียรติ\IMG_95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286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A15">
        <w:rPr>
          <w:rFonts w:cs="Angsana New"/>
          <w:noProof/>
          <w:lang w:eastAsia="en-US" w:bidi="th-TH"/>
        </w:rPr>
        <w:drawing>
          <wp:anchor distT="0" distB="0" distL="114300" distR="114300" simplePos="0" relativeHeight="251828224" behindDoc="0" locked="0" layoutInCell="1" allowOverlap="1" wp14:anchorId="7EE05422" wp14:editId="7F089FEC">
            <wp:simplePos x="0" y="0"/>
            <wp:positionH relativeFrom="column">
              <wp:posOffset>-638503</wp:posOffset>
            </wp:positionH>
            <wp:positionV relativeFrom="paragraph">
              <wp:posOffset>5600897</wp:posOffset>
            </wp:positionV>
            <wp:extent cx="3200400" cy="2130451"/>
            <wp:effectExtent l="19050" t="0" r="0" b="669925"/>
            <wp:wrapNone/>
            <wp:docPr id="26" name="รูปภาพ 26" descr="E:\@prem รูป ปี2559\2559-08-12 ปลูกป่าเฉลิมพระเกียรติ\IMG_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@prem รูป ปี2559\2559-08-12 ปลูกป่าเฉลิมพระเกียรติ\IMG_94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156" cy="21302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A15">
        <w:rPr>
          <w:rFonts w:cs="Angsana New"/>
          <w:noProof/>
          <w:lang w:eastAsia="en-US" w:bidi="th-TH"/>
        </w:rPr>
        <w:drawing>
          <wp:anchor distT="0" distB="0" distL="114300" distR="114300" simplePos="0" relativeHeight="251829248" behindDoc="0" locked="0" layoutInCell="1" allowOverlap="1" wp14:anchorId="08EC1F71" wp14:editId="657EEB85">
            <wp:simplePos x="0" y="0"/>
            <wp:positionH relativeFrom="column">
              <wp:posOffset>-638503</wp:posOffset>
            </wp:positionH>
            <wp:positionV relativeFrom="paragraph">
              <wp:posOffset>3362193</wp:posOffset>
            </wp:positionV>
            <wp:extent cx="3200400" cy="2134711"/>
            <wp:effectExtent l="19050" t="0" r="0" b="666115"/>
            <wp:wrapNone/>
            <wp:docPr id="25" name="รูปภาพ 25" descr="E:\@prem รูป ปี2559\2559-08-12 ปลูกป่าเฉลิมพระเกียรติ\IMG_9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@prem รูป ปี2559\2559-08-12 ปลูกป่าเฉลิมพระเกียรติ\IMG_95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931" cy="2145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A15">
        <w:rPr>
          <w:rFonts w:cs="Angsana New"/>
          <w:noProof/>
          <w:lang w:eastAsia="en-US" w:bidi="th-TH"/>
        </w:rPr>
        <w:drawing>
          <wp:anchor distT="0" distB="0" distL="114300" distR="114300" simplePos="0" relativeHeight="251830272" behindDoc="0" locked="0" layoutInCell="1" allowOverlap="1" wp14:anchorId="511E335E" wp14:editId="0EA58620">
            <wp:simplePos x="0" y="0"/>
            <wp:positionH relativeFrom="column">
              <wp:posOffset>-638416</wp:posOffset>
            </wp:positionH>
            <wp:positionV relativeFrom="paragraph">
              <wp:posOffset>1075888</wp:posOffset>
            </wp:positionV>
            <wp:extent cx="3200400" cy="2135113"/>
            <wp:effectExtent l="19050" t="0" r="0" b="665480"/>
            <wp:wrapNone/>
            <wp:docPr id="27" name="รูปภาพ 27" descr="E:\@prem รูป ปี2559\2559-08-12 ปลูกป่าเฉลิมพระเกียรติ\IMG_9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@prem รูป ปี2559\2559-08-12 ปลูกป่าเฉลิมพระเกียรติ\IMG_94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51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pict>
          <v:shape id="Text Box 127" o:spid="_x0000_s1063" type="#_x0000_t202" style="position:absolute;margin-left:484.5pt;margin-top:40.5pt;width:90pt;height:21.9pt;z-index:251815936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style="mso-next-textbox:#Text Box 127;mso-fit-shape-to-text:t" inset="0,0,0,0">
              <w:txbxContent>
                <w:p w:rsidR="00A44858" w:rsidRPr="00C4683D" w:rsidRDefault="00C4683D" w:rsidP="00C4683D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</w:pPr>
                  <w:r w:rsidRPr="00C4683D"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 xml:space="preserve">หน้า </w:t>
                  </w:r>
                  <w:r w:rsidR="0097232B">
                    <w:rPr>
                      <w:rStyle w:val="a5"/>
                      <w:rFonts w:ascii="TH SarabunIT๙" w:hAnsi="TH SarabunIT๙" w:cs="TH SarabunIT๙" w:hint="cs"/>
                      <w:b/>
                      <w:bCs/>
                      <w:szCs w:val="36"/>
                      <w:cs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shape id="_x0000_s1214" type="#_x0000_t202" style="position:absolute;margin-left:42pt;margin-top:23.3pt;width:549pt;height:51.2pt;z-index:251800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14;mso-fit-shape-to-text:t" inset="0,0,0,0">
              <w:txbxContent>
                <w:p w:rsidR="003E785E" w:rsidRDefault="003E785E" w:rsidP="003E785E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>
          <v:rect id="_x0000_s1219" style="position:absolute;margin-left:28.7pt;margin-top:26.55pt;width:557.8pt;height:46.45pt;z-index:251800063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 w:rsidR="000D127A">
        <w:rPr>
          <w:rFonts w:cs="Angsana New"/>
          <w:cs/>
          <w:lang w:bidi="th-TH"/>
        </w:rPr>
        <w:br w:type="page"/>
      </w:r>
    </w:p>
    <w:p w:rsidR="003F4C0E" w:rsidRDefault="00404AA0">
      <w:pPr>
        <w:rPr>
          <w:rFonts w:cs="Angsana New"/>
          <w:noProof/>
          <w:lang w:eastAsia="en-US" w:bidi="th-TH"/>
        </w:rPr>
      </w:pPr>
      <w:r>
        <w:rPr>
          <w:rFonts w:cs="Angsana New"/>
          <w:noProof/>
          <w:lang w:eastAsia="en-US" w:bidi="th-TH"/>
        </w:rPr>
        <w:lastRenderedPageBreak/>
        <w:pict>
          <v:rect id="_x0000_s1233" style="position:absolute;margin-left:30.2pt;margin-top:27.2pt;width:557.8pt;height:46.45pt;z-index:251836927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>
        <w:rPr>
          <w:rFonts w:cs="Angsana New"/>
          <w:noProof/>
          <w:lang w:eastAsia="en-US" w:bidi="th-TH"/>
        </w:rPr>
        <w:pict>
          <v:shape id="_x0000_s1236" type="#_x0000_t202" style="position:absolute;margin-left:11.15pt;margin-top:24.3pt;width:425.05pt;height:40.5pt;z-index:2518405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S3p07FYCAABrBAAADgAAAAAAAAAAAAAAAAAuAgAAZHJzL2Uyb0RvYy54bWxQSwECLQAU&#10;AAYACAAAACEA/S8y1tsAAAAFAQAADwAAAAAAAAAAAAAAAACwBAAAZHJzL2Rvd25yZXYueG1sUEsF&#10;BgAAAAAEAAQA8wAAALgFAAAAAA==&#10;" fillcolor="white [3201]" strokecolor="#9bbb59 [3206]" strokeweight="2.5pt">
            <v:shadow color="#868686"/>
            <v:textbox style="mso-next-textbox:#_x0000_s1236">
              <w:txbxContent>
                <w:p w:rsidR="00B675BF" w:rsidRPr="00B675BF" w:rsidRDefault="00404AA0" w:rsidP="00B675BF">
                  <w:pPr>
                    <w:pStyle w:val="5"/>
                    <w:shd w:val="clear" w:color="auto" w:fill="FFFFFF"/>
                    <w:spacing w:before="0" w:after="30"/>
                    <w:jc w:val="center"/>
                    <w:rPr>
                      <w:rFonts w:ascii="TH SarabunIT๙" w:hAnsi="TH SarabunIT๙" w:cs="TH SarabunIT๙"/>
                      <w:color w:val="C00000"/>
                      <w:sz w:val="40"/>
                      <w:szCs w:val="40"/>
                    </w:rPr>
                  </w:pPr>
                  <w:hyperlink r:id="rId29" w:history="1">
                    <w:r w:rsidR="00B675BF" w:rsidRPr="00B675BF">
                      <w:rPr>
                        <w:rStyle w:val="a9"/>
                        <w:rFonts w:ascii="TH SarabunIT๙" w:hAnsi="TH SarabunIT๙" w:cs="TH SarabunIT๙"/>
                        <w:b/>
                        <w:bCs/>
                        <w:color w:val="C00000"/>
                        <w:sz w:val="40"/>
                        <w:szCs w:val="40"/>
                        <w:u w:val="none"/>
                        <w:cs/>
                        <w:lang w:bidi="th-TH"/>
                      </w:rPr>
                      <w:t>โครงการก่อสร้างบ้านเอื้ออาทรให้แก่ผู้ยากไร้ในตำบลก้อ</w:t>
                    </w:r>
                  </w:hyperlink>
                </w:p>
                <w:p w:rsidR="0061172D" w:rsidRPr="00B675BF" w:rsidRDefault="0061172D" w:rsidP="00B675B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C0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rFonts w:cs="Angsana New"/>
          <w:noProof/>
          <w:lang w:eastAsia="en-US" w:bidi="th-TH"/>
        </w:rPr>
        <w:pict>
          <v:shape id="_x0000_s1235" type="#_x0000_t202" style="position:absolute;margin-left:-49.1pt;margin-top:102pt;width:270.6pt;height:301.75pt;z-index:2518394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UM5QO1YCAABrBAAADgAAAAAAAAAAAAAAAAAuAgAAZHJzL2Uyb0RvYy54bWxQSwECLQAU&#10;AAYACAAAACEA/S8y1tsAAAAFAQAADwAAAAAAAAAAAAAAAACwBAAAZHJzL2Rvd25yZXYueG1sUEsF&#10;BgAAAAAEAAQA8wAAALgFAAAAAA==&#10;" fillcolor="#f79646 [3209]" strokecolor="#f2f2f2 [3041]" strokeweight="3pt">
            <v:shadow on="t" type="perspective" color="#974706 [1609]" opacity=".5" offset="1pt" offset2="-1pt"/>
            <v:textbox style="mso-next-textbox:#_x0000_s1235">
              <w:txbxContent>
                <w:p w:rsidR="0061172D" w:rsidRPr="0061172D" w:rsidRDefault="0061172D" w:rsidP="00815E27">
                  <w:pPr>
                    <w:pStyle w:val="3"/>
                    <w:shd w:val="clear" w:color="auto" w:fill="FFFFFF"/>
                    <w:ind w:firstLine="720"/>
                    <w:jc w:val="thaiDistribute"/>
                    <w:rPr>
                      <w:rFonts w:ascii="TH SarabunIT๙" w:hAnsi="TH SarabunIT๙" w:cs="TH SarabunIT๙"/>
                      <w:color w:val="244061" w:themeColor="accent1" w:themeShade="80"/>
                      <w:sz w:val="40"/>
                      <w:szCs w:val="40"/>
                    </w:rPr>
                  </w:pPr>
                  <w:r w:rsidRPr="0061172D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วันที่ </w:t>
                  </w:r>
                  <w:r w:rsidRPr="0061172D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</w:rPr>
                    <w:t xml:space="preserve">12 </w:t>
                  </w:r>
                  <w:r w:rsidRPr="0061172D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สิงหาคม พ</w:t>
                  </w:r>
                  <w:r w:rsidRPr="0061172D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rtl/>
                      <w:cs/>
                    </w:rPr>
                    <w:t>.</w:t>
                  </w:r>
                  <w:r w:rsidRPr="0061172D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rtl/>
                      <w:cs/>
                      <w:lang w:bidi="th-TH"/>
                    </w:rPr>
                    <w:t>ศ</w:t>
                  </w:r>
                  <w:r w:rsidRPr="0061172D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rtl/>
                      <w:cs/>
                    </w:rPr>
                    <w:t xml:space="preserve">. </w:t>
                  </w:r>
                  <w:r w:rsidRPr="0061172D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</w:rPr>
                    <w:t xml:space="preserve">2559 </w:t>
                  </w:r>
                  <w:r w:rsidRPr="0061172D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เทศบาลตำบลก้อ นำโดยนายชุมพร มะโน นายกเทศมนตรีเทศบาลตำบลก้อ เป็นประธานในพิธีมอบบ้านเอื้ออาทรให้แก่ผู้ยากไร้ในตำบลก้อเทิดไท้องค์ราชินี ของนาย</w:t>
                  </w:r>
                  <w:proofErr w:type="spellStart"/>
                  <w:r w:rsidRPr="0061172D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คนอง</w:t>
                  </w:r>
                  <w:proofErr w:type="spellEnd"/>
                  <w:r w:rsidRPr="0061172D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กิติกุล บ้านเลขที่ </w:t>
                  </w:r>
                  <w:r w:rsidRPr="0061172D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</w:rPr>
                    <w:t xml:space="preserve">50/3 </w:t>
                  </w:r>
                  <w:r w:rsidRPr="0061172D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ม</w:t>
                  </w:r>
                  <w:r w:rsidRPr="0061172D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rtl/>
                      <w:cs/>
                    </w:rPr>
                    <w:t>.</w:t>
                  </w:r>
                  <w:r w:rsidRPr="0061172D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</w:rPr>
                    <w:t xml:space="preserve">4 </w:t>
                  </w:r>
                  <w:r w:rsidRPr="0061172D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ตำบลก้อ อำเภอลี้ จังหวัดลำพูน เป็นครอบครัวที่มีรายได้น้อย ได้รับการคัดเลือกในเขตเทศบาลตำบลก้อ วัตถุประสงค์เพื่อเป็นการช่วยเหลือปรับปรุง ซ่อมแซม ก่อสร้างที่อยู่อาศัยให้กับผู้ยากไร้ ผู้ยากจน ให้มีที่อยู่อาศัยที่มั่นคงแข็งแรง ปลอดภัย ภายใต้ความร่วมมือของประชาชนในชุมชน</w:t>
                  </w:r>
                  <w:r w:rsidRPr="0061172D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rtl/>
                      <w:cs/>
                    </w:rPr>
                    <w:t>/</w:t>
                  </w:r>
                  <w:r w:rsidRPr="0061172D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rtl/>
                      <w:cs/>
                      <w:lang w:bidi="th-TH"/>
                    </w:rPr>
                    <w:t>หมู่บ้าน</w:t>
                  </w:r>
                </w:p>
                <w:p w:rsidR="0061172D" w:rsidRPr="0061172D" w:rsidRDefault="0061172D" w:rsidP="0061172D">
                  <w:pPr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B675BF">
        <w:rPr>
          <w:rFonts w:cs="Cordia New"/>
          <w:noProof/>
          <w:lang w:eastAsia="en-US" w:bidi="th-TH"/>
        </w:rPr>
        <w:drawing>
          <wp:anchor distT="0" distB="0" distL="114300" distR="114300" simplePos="0" relativeHeight="251842560" behindDoc="0" locked="0" layoutInCell="1" allowOverlap="1" wp14:anchorId="5EA099A6" wp14:editId="52336998">
            <wp:simplePos x="0" y="0"/>
            <wp:positionH relativeFrom="column">
              <wp:posOffset>2934970</wp:posOffset>
            </wp:positionH>
            <wp:positionV relativeFrom="paragraph">
              <wp:posOffset>3443061</wp:posOffset>
            </wp:positionV>
            <wp:extent cx="3236595" cy="1915795"/>
            <wp:effectExtent l="0" t="0" r="0" b="0"/>
            <wp:wrapNone/>
            <wp:docPr id="41" name="รูปภาพ 41" descr="E:\รูปกิจกรรม ปี 2559\2559-08-12 บ้านทิดไท้\IMG_9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รูปกิจกรรม ปี 2559\2559-08-12 บ้านทิดไท้\IMG_95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191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5BF">
        <w:rPr>
          <w:rFonts w:cs="Cordia New"/>
          <w:noProof/>
          <w:lang w:eastAsia="en-US" w:bidi="th-TH"/>
        </w:rPr>
        <w:drawing>
          <wp:anchor distT="0" distB="0" distL="114300" distR="114300" simplePos="0" relativeHeight="251843584" behindDoc="0" locked="0" layoutInCell="1" allowOverlap="1" wp14:anchorId="1966C277" wp14:editId="163F0555">
            <wp:simplePos x="0" y="0"/>
            <wp:positionH relativeFrom="column">
              <wp:posOffset>2934970</wp:posOffset>
            </wp:positionH>
            <wp:positionV relativeFrom="paragraph">
              <wp:posOffset>1280795</wp:posOffset>
            </wp:positionV>
            <wp:extent cx="3236595" cy="1915795"/>
            <wp:effectExtent l="0" t="0" r="0" b="0"/>
            <wp:wrapNone/>
            <wp:docPr id="40" name="รูปภาพ 40" descr="E:\รูปกิจกรรม ปี 2559\2559-08-12 บ้านทิดไท้\IMG_9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รูปกิจกรรม ปี 2559\2559-08-12 บ้านทิดไท้\IMG_95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191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5BF">
        <w:rPr>
          <w:rFonts w:cs="Angsana New"/>
          <w:noProof/>
          <w:lang w:eastAsia="en-US" w:bidi="th-TH"/>
        </w:rPr>
        <w:drawing>
          <wp:anchor distT="0" distB="0" distL="114300" distR="114300" simplePos="0" relativeHeight="251844608" behindDoc="0" locked="0" layoutInCell="1" allowOverlap="1" wp14:anchorId="0ABC46E7" wp14:editId="73F8C828">
            <wp:simplePos x="0" y="0"/>
            <wp:positionH relativeFrom="column">
              <wp:posOffset>2818856</wp:posOffset>
            </wp:positionH>
            <wp:positionV relativeFrom="paragraph">
              <wp:posOffset>5533480</wp:posOffset>
            </wp:positionV>
            <wp:extent cx="3352800" cy="2235200"/>
            <wp:effectExtent l="0" t="0" r="0" b="0"/>
            <wp:wrapNone/>
            <wp:docPr id="29" name="รูปภาพ 29" descr="E:\@prem รูป ปี2559\2559-08-12 บ้านทิดไท้\IMG_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@prem รูป ปี2559\2559-08-12 บ้านทิดไท้\IMG_949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5BF">
        <w:rPr>
          <w:rFonts w:cs="Cordia New"/>
          <w:noProof/>
          <w:lang w:eastAsia="en-US" w:bidi="th-TH"/>
        </w:rPr>
        <w:drawing>
          <wp:anchor distT="0" distB="0" distL="114300" distR="114300" simplePos="0" relativeHeight="251841536" behindDoc="0" locked="0" layoutInCell="1" allowOverlap="1" wp14:anchorId="2A23A83C" wp14:editId="34F9C975">
            <wp:simplePos x="0" y="0"/>
            <wp:positionH relativeFrom="column">
              <wp:posOffset>-707299</wp:posOffset>
            </wp:positionH>
            <wp:positionV relativeFrom="paragraph">
              <wp:posOffset>5532755</wp:posOffset>
            </wp:positionV>
            <wp:extent cx="3434715" cy="2292985"/>
            <wp:effectExtent l="0" t="0" r="0" b="0"/>
            <wp:wrapNone/>
            <wp:docPr id="42" name="รูปภาพ 42" descr="E:\รูปกิจกรรม ปี 2559\2559-08-12 บ้านทิดไท้\IMG_9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รูปกิจกรรม ปี 2559\2559-08-12 บ้านทิดไท้\IMG_95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292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pict>
          <v:shape id="_x0000_s1234" type="#_x0000_t202" style="position:absolute;margin-left:483.4pt;margin-top:39.2pt;width:90pt;height:20.35pt;z-index:251838464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style="mso-next-textbox:#_x0000_s1234;mso-fit-shape-to-text:t" inset="0,0,0,0">
              <w:txbxContent>
                <w:p w:rsidR="0061172D" w:rsidRPr="00C4683D" w:rsidRDefault="0061172D" w:rsidP="0061172D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</w:pPr>
                  <w:r w:rsidRPr="00C4683D"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>ห</w:t>
                  </w:r>
                  <w:r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 xml:space="preserve">น้า </w:t>
                  </w:r>
                  <w:r w:rsidR="0097232B">
                    <w:rPr>
                      <w:rStyle w:val="a5"/>
                      <w:rFonts w:ascii="TH SarabunIT๙" w:hAnsi="TH SarabunIT๙" w:cs="TH SarabunIT๙" w:hint="cs"/>
                      <w:b/>
                      <w:bCs/>
                      <w:szCs w:val="36"/>
                      <w:cs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>
          <v:shape id="_x0000_s1230" type="#_x0000_t202" style="position:absolute;margin-left:59.1pt;margin-top:24.3pt;width:549pt;height:51.2pt;z-index:251837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30;mso-fit-shape-to-text:t" inset="0,0,0,0">
              <w:txbxContent>
                <w:p w:rsidR="0061172D" w:rsidRDefault="0061172D" w:rsidP="0061172D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 w:rsidR="0061172D">
        <w:rPr>
          <w:rFonts w:cs="Angsana New"/>
          <w:noProof/>
          <w:lang w:eastAsia="en-US" w:bidi="th-TH"/>
        </w:rPr>
        <w:br w:type="page"/>
      </w:r>
      <w:r>
        <w:rPr>
          <w:rFonts w:cs="Angsana New"/>
          <w:noProof/>
          <w:lang w:eastAsia="en-US" w:bidi="th-TH"/>
        </w:rPr>
        <w:lastRenderedPageBreak/>
        <w:pict>
          <v:shape id="_x0000_s1241" type="#_x0000_t202" style="position:absolute;margin-left:484.05pt;margin-top:39.2pt;width:90pt;height:20.35pt;z-index:251847680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style="mso-next-textbox:#_x0000_s1241;mso-fit-shape-to-text:t" inset="0,0,0,0">
              <w:txbxContent>
                <w:p w:rsidR="003F4C0E" w:rsidRPr="0097232B" w:rsidRDefault="003F4C0E" w:rsidP="003F4C0E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  <w:lang w:val="en-US"/>
                    </w:rPr>
                  </w:pPr>
                  <w:r w:rsidRPr="00C4683D"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>ห</w:t>
                  </w:r>
                  <w:r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 xml:space="preserve">น้า </w:t>
                  </w:r>
                  <w:r w:rsidR="0097232B" w:rsidRPr="0097232B">
                    <w:rPr>
                      <w:rStyle w:val="a5"/>
                      <w:rFonts w:ascii="TH SarabunIT๙" w:hAnsi="TH SarabunIT๙" w:cs="TH SarabunIT๙"/>
                      <w:b/>
                      <w:bCs/>
                      <w:sz w:val="36"/>
                      <w:szCs w:val="44"/>
                      <w:lang w:val="en-US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 w:rsidR="002D0ED0">
        <w:rPr>
          <w:rFonts w:cs="Angsana New"/>
          <w:noProof/>
          <w:lang w:eastAsia="en-US" w:bidi="th-TH"/>
        </w:rPr>
        <w:drawing>
          <wp:anchor distT="0" distB="0" distL="114300" distR="114300" simplePos="0" relativeHeight="251856896" behindDoc="0" locked="0" layoutInCell="1" allowOverlap="1" wp14:anchorId="6DB2682A" wp14:editId="70530B37">
            <wp:simplePos x="0" y="0"/>
            <wp:positionH relativeFrom="column">
              <wp:posOffset>-652780</wp:posOffset>
            </wp:positionH>
            <wp:positionV relativeFrom="paragraph">
              <wp:posOffset>6205334</wp:posOffset>
            </wp:positionV>
            <wp:extent cx="2367915" cy="1574800"/>
            <wp:effectExtent l="0" t="0" r="0" b="0"/>
            <wp:wrapNone/>
            <wp:docPr id="7" name="รูปภาพ 7" descr="C:\Users\PREM\Desktop\14022245_936792266464702_5561879167377085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M\Desktop\14022245_936792266464702_556187916737708556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ED0">
        <w:rPr>
          <w:rFonts w:cs="Angsana New"/>
          <w:noProof/>
          <w:lang w:eastAsia="en-US" w:bidi="th-TH"/>
        </w:rPr>
        <w:drawing>
          <wp:anchor distT="0" distB="0" distL="114300" distR="114300" simplePos="0" relativeHeight="251857920" behindDoc="1" locked="0" layoutInCell="1" allowOverlap="1" wp14:anchorId="3CE235D7" wp14:editId="4D38527F">
            <wp:simplePos x="0" y="0"/>
            <wp:positionH relativeFrom="column">
              <wp:posOffset>1742961</wp:posOffset>
            </wp:positionH>
            <wp:positionV relativeFrom="paragraph">
              <wp:posOffset>6199505</wp:posOffset>
            </wp:positionV>
            <wp:extent cx="2270125" cy="1561465"/>
            <wp:effectExtent l="0" t="0" r="0" b="0"/>
            <wp:wrapNone/>
            <wp:docPr id="1" name="รูปภาพ 1" descr="C:\Users\PREM\Desktop\13886512_936791863131409_70486519942835485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M\Desktop\13886512_936791863131409_7048651994283548555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ED0">
        <w:rPr>
          <w:rFonts w:cs="Angsana New"/>
          <w:noProof/>
          <w:lang w:eastAsia="en-US" w:bidi="th-TH"/>
        </w:rPr>
        <w:drawing>
          <wp:anchor distT="0" distB="0" distL="114300" distR="114300" simplePos="0" relativeHeight="251850752" behindDoc="0" locked="0" layoutInCell="1" allowOverlap="1" wp14:anchorId="04C1A05E" wp14:editId="1331DB8A">
            <wp:simplePos x="0" y="0"/>
            <wp:positionH relativeFrom="column">
              <wp:posOffset>1717675</wp:posOffset>
            </wp:positionH>
            <wp:positionV relativeFrom="paragraph">
              <wp:posOffset>4510405</wp:posOffset>
            </wp:positionV>
            <wp:extent cx="2341880" cy="1544955"/>
            <wp:effectExtent l="0" t="0" r="0" b="0"/>
            <wp:wrapNone/>
            <wp:docPr id="13" name="รูปภาพ 13" descr="C:\Users\PREM\Desktop\13895525_936791239798138_90131746643655054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M\Desktop\13895525_936791239798138_9013174664365505436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ED0">
        <w:rPr>
          <w:rFonts w:cs="Angsana New"/>
          <w:noProof/>
          <w:lang w:eastAsia="en-US" w:bidi="th-TH"/>
        </w:rPr>
        <w:drawing>
          <wp:anchor distT="0" distB="0" distL="114300" distR="114300" simplePos="0" relativeHeight="251852800" behindDoc="0" locked="0" layoutInCell="1" allowOverlap="1" wp14:anchorId="7AC0091B" wp14:editId="342A580E">
            <wp:simplePos x="0" y="0"/>
            <wp:positionH relativeFrom="column">
              <wp:posOffset>4064000</wp:posOffset>
            </wp:positionH>
            <wp:positionV relativeFrom="paragraph">
              <wp:posOffset>4503534</wp:posOffset>
            </wp:positionV>
            <wp:extent cx="2285365" cy="1551305"/>
            <wp:effectExtent l="0" t="0" r="0" b="0"/>
            <wp:wrapNone/>
            <wp:docPr id="11" name="รูปภาพ 11" descr="C:\Users\PREM\Desktop\13876121_936791603131435_49953397333920375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M\Desktop\13876121_936791603131435_4995339733392037561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ED0">
        <w:rPr>
          <w:rFonts w:cs="Angsana New"/>
          <w:noProof/>
          <w:lang w:eastAsia="en-US" w:bidi="th-TH"/>
        </w:rPr>
        <w:drawing>
          <wp:anchor distT="0" distB="0" distL="114300" distR="114300" simplePos="0" relativeHeight="251855872" behindDoc="0" locked="0" layoutInCell="1" allowOverlap="1" wp14:anchorId="5780E5AE" wp14:editId="06F820D3">
            <wp:simplePos x="0" y="0"/>
            <wp:positionH relativeFrom="column">
              <wp:posOffset>4058285</wp:posOffset>
            </wp:positionH>
            <wp:positionV relativeFrom="paragraph">
              <wp:posOffset>2801620</wp:posOffset>
            </wp:positionV>
            <wp:extent cx="2320925" cy="1543050"/>
            <wp:effectExtent l="0" t="0" r="0" b="0"/>
            <wp:wrapNone/>
            <wp:docPr id="8" name="รูปภาพ 8" descr="C:\Users\PREM\Desktop\14021449_936798176464111_16770072846215894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M\Desktop\14021449_936798176464111_1677007284621589410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ED0">
        <w:rPr>
          <w:rFonts w:cs="Angsana New"/>
          <w:noProof/>
          <w:lang w:eastAsia="en-US" w:bidi="th-TH"/>
        </w:rPr>
        <w:drawing>
          <wp:anchor distT="0" distB="0" distL="114300" distR="114300" simplePos="0" relativeHeight="251854848" behindDoc="0" locked="0" layoutInCell="1" allowOverlap="1" wp14:anchorId="7810059B" wp14:editId="19B40C0A">
            <wp:simplePos x="0" y="0"/>
            <wp:positionH relativeFrom="column">
              <wp:posOffset>-650875</wp:posOffset>
            </wp:positionH>
            <wp:positionV relativeFrom="paragraph">
              <wp:posOffset>2799080</wp:posOffset>
            </wp:positionV>
            <wp:extent cx="2300605" cy="1540510"/>
            <wp:effectExtent l="0" t="0" r="0" b="0"/>
            <wp:wrapNone/>
            <wp:docPr id="9" name="รูปภาพ 9" descr="C:\Users\PREM\Desktop\13891796_936798959797366_31263675946716621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M\Desktop\13891796_936798959797366_3126367594671662190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ED0">
        <w:rPr>
          <w:rFonts w:cs="Angsana New"/>
          <w:noProof/>
          <w:lang w:eastAsia="en-US" w:bidi="th-TH"/>
        </w:rPr>
        <w:drawing>
          <wp:anchor distT="0" distB="0" distL="114300" distR="114300" simplePos="0" relativeHeight="251858944" behindDoc="0" locked="0" layoutInCell="1" allowOverlap="1" wp14:anchorId="2B3E915C" wp14:editId="1A5B32F7">
            <wp:simplePos x="0" y="0"/>
            <wp:positionH relativeFrom="column">
              <wp:posOffset>4055110</wp:posOffset>
            </wp:positionH>
            <wp:positionV relativeFrom="paragraph">
              <wp:posOffset>6199505</wp:posOffset>
            </wp:positionV>
            <wp:extent cx="2270125" cy="1561465"/>
            <wp:effectExtent l="0" t="0" r="0" b="0"/>
            <wp:wrapNone/>
            <wp:docPr id="6" name="รูปภาพ 6" descr="C:\Users\PREM\Desktop\13907033_936792196464709_18826325750976021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M\Desktop\13907033_936792196464709_1882632575097602191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ED0">
        <w:rPr>
          <w:rFonts w:cs="Angsana New"/>
          <w:noProof/>
          <w:lang w:eastAsia="en-US" w:bidi="th-TH"/>
        </w:rPr>
        <w:drawing>
          <wp:anchor distT="0" distB="0" distL="114300" distR="114300" simplePos="0" relativeHeight="251853824" behindDoc="0" locked="0" layoutInCell="1" allowOverlap="1" wp14:anchorId="37BEFE94" wp14:editId="35394D3B">
            <wp:simplePos x="0" y="0"/>
            <wp:positionH relativeFrom="column">
              <wp:posOffset>-650240</wp:posOffset>
            </wp:positionH>
            <wp:positionV relativeFrom="paragraph">
              <wp:posOffset>4497070</wp:posOffset>
            </wp:positionV>
            <wp:extent cx="2344420" cy="1558925"/>
            <wp:effectExtent l="0" t="0" r="0" b="0"/>
            <wp:wrapNone/>
            <wp:docPr id="10" name="รูปภาพ 10" descr="C:\Users\PREM\Desktop\13920850_936791753131420_76562282984352011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M\Desktop\13920850_936791753131420_7656228298435201178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ED0">
        <w:rPr>
          <w:rFonts w:cs="Angsana New"/>
          <w:noProof/>
          <w:lang w:eastAsia="en-US" w:bidi="th-TH"/>
        </w:rPr>
        <w:drawing>
          <wp:anchor distT="0" distB="0" distL="114300" distR="114300" simplePos="0" relativeHeight="251851776" behindDoc="0" locked="0" layoutInCell="1" allowOverlap="1" wp14:anchorId="7254A5A0" wp14:editId="3462D91F">
            <wp:simplePos x="0" y="0"/>
            <wp:positionH relativeFrom="column">
              <wp:posOffset>1693545</wp:posOffset>
            </wp:positionH>
            <wp:positionV relativeFrom="paragraph">
              <wp:posOffset>2801734</wp:posOffset>
            </wp:positionV>
            <wp:extent cx="2326640" cy="1546860"/>
            <wp:effectExtent l="0" t="0" r="0" b="0"/>
            <wp:wrapNone/>
            <wp:docPr id="12" name="รูปภาพ 12" descr="C:\Users\PREM\Desktop\14022250_936799469797315_50171005198990780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M\Desktop\14022250_936799469797315_5017100519899078082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lang w:eastAsia="en-US" w:bidi="th-TH"/>
        </w:rPr>
        <w:pict>
          <v:shape id="_x0000_s1243" type="#_x0000_t202" style="position:absolute;margin-left:6.45pt;margin-top:97.95pt;width:420.9pt;height:81.05pt;z-index:2518497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tdk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5yRI4FVeqnwL0hrVdz9MKxilMm8xqqHzM2zfrIlhGIknEspzOhyP/agE&#10;Zzw5TsAxh5HlYYRIClAZdhj15tyF8QrC6XMo44IHge+Y7DhDRwfdd9PnR+bQD6fu/hGzH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D6etdkVQIAAGsEAAAOAAAAAAAAAAAAAAAAAC4CAABkcnMvZTJvRG9jLnhtbFBLAQItABQA&#10;BgAIAAAAIQD9LzLW2wAAAAUBAAAPAAAAAAAAAAAAAAAAAK8EAABkcnMvZG93bnJldi54bWxQSwUG&#10;AAAAAAQABADzAAAAtwUAAAAA&#10;" fillcolor="white [3201]" strokecolor="#8064a2 [3207]" strokeweight="5pt">
            <v:stroke linestyle="thickThin"/>
            <v:shadow color="#868686"/>
            <v:textbox style="mso-next-textbox:#_x0000_s1243">
              <w:txbxContent>
                <w:p w:rsidR="003F4C0E" w:rsidRPr="002D0ED0" w:rsidRDefault="003F4C0E" w:rsidP="002D0ED0">
                  <w:pPr>
                    <w:jc w:val="both"/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44"/>
                      <w:szCs w:val="44"/>
                    </w:rPr>
                  </w:pPr>
                  <w:r w:rsidRPr="003F4C0E">
                    <w:rPr>
                      <w:rStyle w:val="apple-converted-space"/>
                      <w:rFonts w:ascii="TH SarabunIT๙" w:hAnsi="TH SarabunIT๙" w:cs="TH SarabunIT๙"/>
                      <w:color w:val="000000"/>
                      <w:sz w:val="44"/>
                      <w:szCs w:val="44"/>
                    </w:rPr>
                    <w:t> </w:t>
                  </w:r>
                  <w:r w:rsidRPr="003F4C0E">
                    <w:rPr>
                      <w:rStyle w:val="apple-converted-space"/>
                      <w:rFonts w:ascii="TH SarabunIT๙" w:hAnsi="TH SarabunIT๙" w:cs="TH SarabunIT๙"/>
                      <w:color w:val="000000"/>
                      <w:sz w:val="44"/>
                      <w:szCs w:val="44"/>
                    </w:rPr>
                    <w:tab/>
                  </w:r>
                  <w:r w:rsidRPr="002D0ED0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44"/>
                      <w:szCs w:val="44"/>
                      <w:shd w:val="clear" w:color="auto" w:fill="FFFFFF"/>
                    </w:rPr>
                    <w:t xml:space="preserve">12 </w:t>
                  </w:r>
                  <w:r w:rsidRPr="002D0ED0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 xml:space="preserve">สิงหาคม </w:t>
                  </w:r>
                  <w:r w:rsidRPr="002D0ED0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44"/>
                      <w:szCs w:val="44"/>
                      <w:shd w:val="clear" w:color="auto" w:fill="FFFFFF"/>
                    </w:rPr>
                    <w:t xml:space="preserve">2559 </w:t>
                  </w:r>
                  <w:r w:rsidRPr="002D0ED0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44"/>
                      <w:szCs w:val="44"/>
                      <w:shd w:val="clear" w:color="auto" w:fill="FFFFFF"/>
                      <w:cs/>
                      <w:lang w:bidi="th-TH"/>
                    </w:rPr>
                    <w:t>เทศบาลตำบลก้อ ร่วมกิจกรรมจุดเทียนชัยถวายพระพร แด่สมเด็จพระนางเจ้าสิริกิติ์ พระบรมราชินีนาถ และร้องเพลงสรรเสริญพระบารมีร่วมกัน ณ โรงเรียนเวียงเจดีย์</w:t>
                  </w:r>
                </w:p>
              </w:txbxContent>
            </v:textbox>
          </v:shape>
        </w:pict>
      </w:r>
      <w:r>
        <w:rPr>
          <w:rFonts w:cs="Angsana New"/>
          <w:noProof/>
          <w:lang w:eastAsia="en-US" w:bidi="th-TH"/>
        </w:rPr>
        <w:pict>
          <v:shape id="_x0000_s1242" type="#_x0000_t202" style="position:absolute;margin-left:-18.9pt;margin-top:26.6pt;width:470.3pt;height:40.5pt;z-index:2518487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" fillcolor="white [3201]" strokecolor="#f79646 [3209]" strokeweight="5pt">
            <v:stroke linestyle="thickThin"/>
            <v:shadow color="#868686"/>
            <v:textbox style="mso-next-textbox:#_x0000_s1242">
              <w:txbxContent>
                <w:p w:rsidR="003F4C0E" w:rsidRPr="003F4C0E" w:rsidRDefault="00404AA0" w:rsidP="003F4C0E">
                  <w:pPr>
                    <w:pStyle w:val="5"/>
                    <w:shd w:val="clear" w:color="auto" w:fill="FFFFFF"/>
                    <w:spacing w:before="0" w:after="30"/>
                    <w:jc w:val="center"/>
                    <w:rPr>
                      <w:rFonts w:ascii="TH SarabunIT๙" w:hAnsi="TH SarabunIT๙" w:cs="TH SarabunIT๙"/>
                      <w:color w:val="00B050"/>
                      <w:sz w:val="44"/>
                      <w:szCs w:val="44"/>
                    </w:rPr>
                  </w:pPr>
                  <w:hyperlink r:id="rId43" w:history="1">
                    <w:r w:rsidR="003F4C0E" w:rsidRPr="003F4C0E">
                      <w:rPr>
                        <w:rStyle w:val="a9"/>
                        <w:rFonts w:ascii="TH SarabunIT๙" w:hAnsi="TH SarabunIT๙" w:cs="TH SarabunIT๙"/>
                        <w:b/>
                        <w:bCs/>
                        <w:color w:val="00B050"/>
                        <w:sz w:val="44"/>
                        <w:szCs w:val="44"/>
                        <w:u w:val="none"/>
                      </w:rPr>
                      <w:t xml:space="preserve">12 </w:t>
                    </w:r>
                    <w:r w:rsidR="003F4C0E" w:rsidRPr="003F4C0E">
                      <w:rPr>
                        <w:rStyle w:val="a9"/>
                        <w:rFonts w:ascii="TH SarabunIT๙" w:hAnsi="TH SarabunIT๙" w:cs="TH SarabunIT๙"/>
                        <w:b/>
                        <w:bCs/>
                        <w:color w:val="00B050"/>
                        <w:sz w:val="44"/>
                        <w:szCs w:val="44"/>
                        <w:u w:val="none"/>
                        <w:cs/>
                        <w:lang w:bidi="th-TH"/>
                      </w:rPr>
                      <w:t>สิงหามหาราชินี ร่วมจุดเทียนชัยถวายพระพรวันแม่แห่งชาติ</w:t>
                    </w:r>
                  </w:hyperlink>
                </w:p>
                <w:p w:rsidR="003F4C0E" w:rsidRPr="003F4C0E" w:rsidRDefault="003F4C0E" w:rsidP="003F4C0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B050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>
        <w:rPr>
          <w:rFonts w:cs="Angsana New"/>
          <w:noProof/>
          <w:lang w:eastAsia="en-US" w:bidi="th-TH"/>
        </w:rPr>
        <w:pict>
          <v:shape id="_x0000_s1240" type="#_x0000_t202" style="position:absolute;margin-left:62.55pt;margin-top:24.3pt;width:549pt;height:51.2pt;z-index:251846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40;mso-fit-shape-to-text:t" inset="0,0,0,0">
              <w:txbxContent>
                <w:p w:rsidR="003F4C0E" w:rsidRDefault="003F4C0E" w:rsidP="003F4C0E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>
          <v:rect id="_x0000_s1239" style="position:absolute;margin-left:32.55pt;margin-top:26.4pt;width:557.8pt;height:46.45pt;z-index:251845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 w:rsidR="003F4C0E">
        <w:rPr>
          <w:rFonts w:cs="Angsana New"/>
          <w:noProof/>
          <w:lang w:eastAsia="en-US" w:bidi="th-TH"/>
        </w:rPr>
        <w:br w:type="page"/>
      </w:r>
    </w:p>
    <w:p w:rsidR="006E7BBB" w:rsidRDefault="00404AA0">
      <w:pPr>
        <w:rPr>
          <w:rFonts w:cs="Angsana New"/>
          <w:noProof/>
          <w:lang w:eastAsia="en-US" w:bidi="th-TH"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29" type="#_x0000_t136" style="position:absolute;margin-left:0;margin-top:10.4pt;width:414.7pt;height:33.25pt;z-index:-251484160;mso-position-horizontal-relative:text;mso-position-vertical-relative:text;mso-width-relative:page;mso-height-relative:page" fillcolor="#9400ed" strokecolor="#eaeaea" strokeweight="1pt">
            <v:fill r:id="rId44" o:title="" color2="blue" angle="-90" colors="0 #a603ab;13763f #0819fb;22938f #1a8d48;34079f yellow;47841f #ee3f17;57672f #e81766;1 #a603ab" method="none" type="gradient"/>
            <v:stroke r:id="rId44" o:title=""/>
            <v:shadow on="t" type="perspective" color="silver" opacity="52429f" origin="-.5,.5" matrix=",46340f,,.5,,-4768371582e-16"/>
            <v:textpath style="font-family:&quot;Arial Black&quot;;v-text-kern:t" trim="t" fitpath="t" string=" กิจกรรม 5ส ศูนย์การเรียนรู้เศรษฐกิจพอเพียงเทศบาลตำบลก้อ"/>
          </v:shape>
        </w:pict>
      </w:r>
      <w:r>
        <w:rPr>
          <w:rFonts w:ascii="Century Schoolbook" w:hAnsi="Century Schoolbook" w:cs="DilleniaUPC"/>
          <w:noProof/>
          <w:lang w:eastAsia="en-US" w:bidi="th-TH"/>
        </w:rPr>
        <w:pict>
          <v:shape id="_x0000_s1226" type="#_x0000_t202" style="position:absolute;margin-left:487.5pt;margin-top:36.4pt;width:90pt;height:20.35pt;z-index:251816960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style="mso-next-textbox:#_x0000_s1226;mso-fit-shape-to-text:t" inset="0,0,0,0">
              <w:txbxContent>
                <w:p w:rsidR="00C4683D" w:rsidRPr="00C4683D" w:rsidRDefault="00C4683D" w:rsidP="00C4683D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</w:pPr>
                  <w:r w:rsidRPr="00C4683D"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>ห</w:t>
                  </w:r>
                  <w:r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 xml:space="preserve">น้า </w:t>
                  </w:r>
                  <w:r w:rsidR="0097232B">
                    <w:rPr>
                      <w:rStyle w:val="a5"/>
                      <w:rFonts w:ascii="TH SarabunIT๙" w:hAnsi="TH SarabunIT๙" w:cs="TH SarabunIT๙" w:hint="cs"/>
                      <w:b/>
                      <w:bCs/>
                      <w:szCs w:val="36"/>
                      <w:cs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>
        <w:rPr>
          <w:rFonts w:ascii="Century Schoolbook" w:hAnsi="Century Schoolbook" w:cs="DilleniaUPC"/>
          <w:noProof/>
          <w:lang w:eastAsia="en-US" w:bidi="th-TH"/>
        </w:rPr>
        <w:pict>
          <v:shape id="_x0000_s1224" type="#_x0000_t202" style="position:absolute;margin-left:54pt;margin-top:23.8pt;width:549pt;height:51.2pt;z-index:251812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24;mso-fit-shape-to-text:t" inset="0,0,0,0">
              <w:txbxContent>
                <w:p w:rsidR="006E7BBB" w:rsidRDefault="006E7BBB" w:rsidP="006E7BBB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>
        <w:rPr>
          <w:rFonts w:ascii="Century Schoolbook" w:hAnsi="Century Schoolbook" w:cs="DilleniaUPC"/>
          <w:noProof/>
          <w:lang w:eastAsia="en-US" w:bidi="th-TH"/>
        </w:rPr>
        <w:pict>
          <v:rect id="_x0000_s1223" style="position:absolute;margin-left:33.2pt;margin-top:24.75pt;width:557.8pt;height:46.45pt;z-index:251811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</w:p>
    <w:p w:rsidR="000D127A" w:rsidRDefault="00B415E3" w:rsidP="00B415E3">
      <w:pPr>
        <w:tabs>
          <w:tab w:val="left" w:pos="2146"/>
        </w:tabs>
        <w:rPr>
          <w:rFonts w:cs="Angsana New"/>
          <w:cs/>
          <w:lang w:bidi="th-TH"/>
        </w:rPr>
      </w:pPr>
      <w:r>
        <w:rPr>
          <w:rFonts w:cs="Angsana New"/>
          <w:cs/>
          <w:lang w:bidi="th-TH"/>
        </w:rPr>
        <w:tab/>
      </w:r>
    </w:p>
    <w:p w:rsidR="00B415E3" w:rsidRDefault="00B415E3">
      <w:pPr>
        <w:rPr>
          <w:lang w:bidi="th-TH"/>
        </w:rPr>
      </w:pPr>
    </w:p>
    <w:p w:rsidR="00F44EB8" w:rsidRDefault="00F44EB8">
      <w:pPr>
        <w:rPr>
          <w:lang w:bidi="th-TH"/>
        </w:rPr>
      </w:pPr>
    </w:p>
    <w:p w:rsidR="00F44EB8" w:rsidRDefault="00F44EB8">
      <w:pPr>
        <w:rPr>
          <w:lang w:bidi="th-TH"/>
        </w:rPr>
      </w:pPr>
      <w:r>
        <w:rPr>
          <w:rFonts w:cs="Angsana New"/>
          <w:noProof/>
          <w:lang w:eastAsia="en-US" w:bidi="th-TH"/>
        </w:rPr>
        <w:drawing>
          <wp:anchor distT="0" distB="0" distL="114300" distR="114300" simplePos="0" relativeHeight="251805696" behindDoc="1" locked="0" layoutInCell="1" allowOverlap="1" wp14:anchorId="62188F72" wp14:editId="6343FA14">
            <wp:simplePos x="0" y="0"/>
            <wp:positionH relativeFrom="column">
              <wp:posOffset>127635</wp:posOffset>
            </wp:positionH>
            <wp:positionV relativeFrom="paragraph">
              <wp:posOffset>154305</wp:posOffset>
            </wp:positionV>
            <wp:extent cx="5116830" cy="889000"/>
            <wp:effectExtent l="19050" t="0" r="7620" b="311150"/>
            <wp:wrapNone/>
            <wp:docPr id="15" name="Picture 8" descr="I:\New folder (2)\13654213_916875845123011_33774221812474877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New folder (2)\13654213_916875845123011_337742218124748775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17" b="36250"/>
                    <a:stretch/>
                  </pic:blipFill>
                  <pic:spPr bwMode="auto">
                    <a:xfrm>
                      <a:off x="0" y="0"/>
                      <a:ext cx="5116830" cy="889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EB8" w:rsidRDefault="00F44EB8">
      <w:pPr>
        <w:rPr>
          <w:lang w:bidi="th-TH"/>
        </w:rPr>
      </w:pPr>
    </w:p>
    <w:p w:rsidR="00F44EB8" w:rsidRDefault="00F44EB8">
      <w:pPr>
        <w:rPr>
          <w:lang w:bidi="th-TH"/>
        </w:rPr>
      </w:pPr>
    </w:p>
    <w:p w:rsidR="00F44EB8" w:rsidRDefault="00F44EB8">
      <w:pPr>
        <w:rPr>
          <w:lang w:bidi="th-TH"/>
        </w:rPr>
      </w:pPr>
    </w:p>
    <w:p w:rsidR="00F44EB8" w:rsidRDefault="00F44EB8">
      <w:pPr>
        <w:rPr>
          <w:lang w:bidi="th-TH"/>
        </w:rPr>
      </w:pPr>
    </w:p>
    <w:p w:rsidR="00F44EB8" w:rsidRDefault="00F44EB8">
      <w:pPr>
        <w:rPr>
          <w:lang w:bidi="th-TH"/>
        </w:rPr>
      </w:pPr>
    </w:p>
    <w:p w:rsidR="00F44EB8" w:rsidRDefault="00F44EB8">
      <w:pPr>
        <w:rPr>
          <w:lang w:bidi="th-TH"/>
        </w:rPr>
      </w:pPr>
    </w:p>
    <w:p w:rsidR="00F44EB8" w:rsidRDefault="00F44EB8">
      <w:pPr>
        <w:rPr>
          <w:lang w:bidi="th-TH"/>
        </w:rPr>
      </w:pPr>
    </w:p>
    <w:p w:rsidR="00F44EB8" w:rsidRDefault="00404AA0">
      <w:pPr>
        <w:rPr>
          <w:lang w:bidi="th-TH"/>
        </w:rPr>
      </w:pPr>
      <w:r>
        <w:rPr>
          <w:noProof/>
        </w:rPr>
        <w:pict>
          <v:shape id="_x0000_s1221" type="#_x0000_t202" style="position:absolute;margin-left:0;margin-top:4.5pt;width:428.9pt;height:150.8pt;z-index:2518046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tdk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5yRI4FVeqnwL0hrVdz9MKxilMm8xqqHzM2zfrIlhGIknEspzOhyP/agE&#10;Zzw5TsAxh5HlYYRIClAZdhj15tyF8QrC6XMo44IHge+Y7DhDRwfdd9PnR+bQD6fu/hGzH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D6etdkVQIAAGsEAAAOAAAAAAAAAAAAAAAAAC4CAABkcnMvZTJvRG9jLnhtbFBLAQItABQA&#10;BgAIAAAAIQD9LzLW2wAAAAUBAAAPAAAAAAAAAAAAAAAAAK8EAABkcnMvZG93bnJldi54bWxQSwUG&#10;AAAAAAQABADzAAAAtwUAAAAA&#10;" fillcolor="white [3201]" strokecolor="#8064a2 [3207]" strokeweight="5pt">
            <v:stroke linestyle="thickThin"/>
            <v:shadow color="#868686"/>
            <v:textbox style="mso-next-textbox:#_x0000_s1221">
              <w:txbxContent>
                <w:p w:rsidR="003201A4" w:rsidRPr="00AE4136" w:rsidRDefault="003201A4" w:rsidP="00AE4136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215868" w:themeColor="accent5" w:themeShade="80"/>
                      <w:sz w:val="40"/>
                      <w:szCs w:val="40"/>
                    </w:rPr>
                  </w:pPr>
                  <w:r w:rsidRPr="002D0ED0">
                    <w:rPr>
                      <w:rStyle w:val="apple-converted-space"/>
                      <w:rFonts w:ascii="TH SarabunIT๙" w:hAnsi="TH SarabunIT๙" w:cs="TH SarabunIT๙"/>
                      <w:b/>
                      <w:bCs/>
                      <w:color w:val="00B0F0"/>
                      <w:sz w:val="40"/>
                      <w:szCs w:val="40"/>
                    </w:rPr>
                    <w:t> </w:t>
                  </w:r>
                  <w:r w:rsidRPr="00AE4136">
                    <w:rPr>
                      <w:rStyle w:val="apple-converted-space"/>
                      <w:rFonts w:ascii="TH SarabunIT๙" w:hAnsi="TH SarabunIT๙" w:cs="TH SarabunIT๙"/>
                      <w:b/>
                      <w:bCs/>
                      <w:color w:val="215868" w:themeColor="accent5" w:themeShade="80"/>
                      <w:sz w:val="40"/>
                      <w:szCs w:val="40"/>
                    </w:rPr>
                    <w:tab/>
                  </w:r>
                  <w:r w:rsidR="00B415E3" w:rsidRPr="00AE4136">
                    <w:rPr>
                      <w:rFonts w:ascii="TH SarabunIT๙" w:hAnsi="TH SarabunIT๙" w:cs="TH SarabunIT๙"/>
                      <w:b/>
                      <w:bCs/>
                      <w:color w:val="215868" w:themeColor="accent5" w:themeShade="80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วันที่ </w:t>
                  </w:r>
                  <w:r w:rsidR="00B415E3" w:rsidRPr="00AE4136">
                    <w:rPr>
                      <w:rFonts w:ascii="TH SarabunIT๙" w:hAnsi="TH SarabunIT๙" w:cs="TH SarabunIT๙"/>
                      <w:b/>
                      <w:bCs/>
                      <w:color w:val="215868" w:themeColor="accent5" w:themeShade="80"/>
                      <w:sz w:val="40"/>
                      <w:szCs w:val="40"/>
                      <w:shd w:val="clear" w:color="auto" w:fill="FFFFFF"/>
                    </w:rPr>
                    <w:t xml:space="preserve">12 </w:t>
                  </w:r>
                  <w:r w:rsidR="00B415E3" w:rsidRPr="00AE4136">
                    <w:rPr>
                      <w:rFonts w:ascii="TH SarabunIT๙" w:hAnsi="TH SarabunIT๙" w:cs="TH SarabunIT๙"/>
                      <w:b/>
                      <w:bCs/>
                      <w:color w:val="215868" w:themeColor="accent5" w:themeShade="80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สิงหาคม </w:t>
                  </w:r>
                  <w:r w:rsidR="00B415E3" w:rsidRPr="00AE4136">
                    <w:rPr>
                      <w:rFonts w:ascii="TH SarabunIT๙" w:hAnsi="TH SarabunIT๙" w:cs="TH SarabunIT๙"/>
                      <w:b/>
                      <w:bCs/>
                      <w:color w:val="215868" w:themeColor="accent5" w:themeShade="80"/>
                      <w:sz w:val="40"/>
                      <w:szCs w:val="40"/>
                      <w:shd w:val="clear" w:color="auto" w:fill="FFFFFF"/>
                    </w:rPr>
                    <w:t xml:space="preserve">2559 </w:t>
                  </w:r>
                  <w:r w:rsidR="00B415E3" w:rsidRPr="00AE4136">
                    <w:rPr>
                      <w:rFonts w:ascii="TH SarabunIT๙" w:hAnsi="TH SarabunIT๙" w:cs="TH SarabunIT๙"/>
                      <w:b/>
                      <w:bCs/>
                      <w:color w:val="215868" w:themeColor="accent5" w:themeShade="80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เทศบาลตำบลก้อ นำโดย นายชุมพร มะโน นายกเทศมนตรีตำบลก้อ สมาชิกสภาเทศบาลตำบลก้อและพนักงานเทศบาลตำบลก้อ</w:t>
                  </w:r>
                  <w:r w:rsidR="00B415E3" w:rsidRPr="00AE4136">
                    <w:rPr>
                      <w:rFonts w:ascii="TH SarabunIT๙" w:hAnsi="TH SarabunIT๙" w:cs="TH SarabunIT๙"/>
                      <w:b/>
                      <w:bCs/>
                      <w:color w:val="215868" w:themeColor="accent5" w:themeShade="80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B415E3" w:rsidRPr="00AE4136">
                    <w:rPr>
                      <w:rFonts w:ascii="TH SarabunIT๙" w:hAnsi="TH SarabunIT๙" w:cs="TH SarabunIT๙"/>
                      <w:b/>
                      <w:bCs/>
                      <w:color w:val="215868" w:themeColor="accent5" w:themeShade="80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ร่วมกิจกรรม </w:t>
                  </w:r>
                  <w:r w:rsidR="00B415E3" w:rsidRPr="00AE4136">
                    <w:rPr>
                      <w:rFonts w:ascii="TH SarabunIT๙" w:hAnsi="TH SarabunIT๙" w:cs="TH SarabunIT๙"/>
                      <w:b/>
                      <w:bCs/>
                      <w:color w:val="215868" w:themeColor="accent5" w:themeShade="80"/>
                      <w:sz w:val="40"/>
                      <w:szCs w:val="40"/>
                      <w:shd w:val="clear" w:color="auto" w:fill="FFFFFF"/>
                    </w:rPr>
                    <w:t xml:space="preserve">5 </w:t>
                  </w:r>
                  <w:r w:rsidR="00B415E3" w:rsidRPr="00AE4136">
                    <w:rPr>
                      <w:rFonts w:ascii="TH SarabunIT๙" w:hAnsi="TH SarabunIT๙" w:cs="TH SarabunIT๙"/>
                      <w:b/>
                      <w:bCs/>
                      <w:color w:val="215868" w:themeColor="accent5" w:themeShade="80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ส มีการกำจัดวัชพืช ปลูกพืชสมุนไพร ภายในแปลงสาธิตศูนย์การเรียนรู้เศรษฐกิจพอเพียงเทศบาลตำบลก้อ เนื่องในโอกาศเฉลิมพระเกียรติสมเด็จพระนางเจ้าสิริกิต์พระบรมราชินีนาถ</w:t>
                  </w:r>
                </w:p>
              </w:txbxContent>
            </v:textbox>
          </v:shape>
        </w:pict>
      </w:r>
    </w:p>
    <w:p w:rsidR="00F44EB8" w:rsidRDefault="00F44EB8">
      <w:pPr>
        <w:rPr>
          <w:lang w:bidi="th-TH"/>
        </w:rPr>
      </w:pPr>
    </w:p>
    <w:p w:rsidR="00F44EB8" w:rsidRDefault="00F44EB8">
      <w:pPr>
        <w:rPr>
          <w:lang w:bidi="th-TH"/>
        </w:rPr>
      </w:pPr>
    </w:p>
    <w:p w:rsidR="00F44EB8" w:rsidRDefault="00F44EB8">
      <w:pPr>
        <w:rPr>
          <w:lang w:bidi="th-TH"/>
        </w:rPr>
      </w:pPr>
    </w:p>
    <w:p w:rsidR="00F44EB8" w:rsidRDefault="00F44EB8">
      <w:pPr>
        <w:rPr>
          <w:lang w:bidi="th-TH"/>
        </w:rPr>
      </w:pPr>
    </w:p>
    <w:p w:rsidR="00F44EB8" w:rsidRDefault="00F44EB8">
      <w:pPr>
        <w:rPr>
          <w:lang w:bidi="th-TH"/>
        </w:rPr>
      </w:pPr>
    </w:p>
    <w:p w:rsidR="00F44EB8" w:rsidRDefault="00F44EB8">
      <w:pPr>
        <w:rPr>
          <w:lang w:bidi="th-TH"/>
        </w:rPr>
      </w:pPr>
    </w:p>
    <w:p w:rsidR="00F44EB8" w:rsidRDefault="00F44EB8">
      <w:pPr>
        <w:rPr>
          <w:lang w:bidi="th-TH"/>
        </w:rPr>
      </w:pPr>
    </w:p>
    <w:p w:rsidR="00F44EB8" w:rsidRDefault="00F44EB8">
      <w:pPr>
        <w:rPr>
          <w:lang w:bidi="th-TH"/>
        </w:rPr>
      </w:pPr>
    </w:p>
    <w:p w:rsidR="00F44EB8" w:rsidRDefault="00F44EB8">
      <w:pPr>
        <w:rPr>
          <w:lang w:bidi="th-TH"/>
        </w:rPr>
      </w:pPr>
    </w:p>
    <w:p w:rsidR="00BD5331" w:rsidRDefault="00F44EB8">
      <w:pPr>
        <w:rPr>
          <w:lang w:bidi="th-TH"/>
        </w:rPr>
      </w:pPr>
      <w:r w:rsidRPr="00F44EB8">
        <w:rPr>
          <w:noProof/>
          <w:lang w:eastAsia="en-US" w:bidi="th-TH"/>
        </w:rPr>
        <w:drawing>
          <wp:anchor distT="0" distB="0" distL="114300" distR="114300" simplePos="0" relativeHeight="251864064" behindDoc="0" locked="0" layoutInCell="1" allowOverlap="1" wp14:anchorId="68B3353E" wp14:editId="3E0E7267">
            <wp:simplePos x="0" y="0"/>
            <wp:positionH relativeFrom="column">
              <wp:posOffset>2850515</wp:posOffset>
            </wp:positionH>
            <wp:positionV relativeFrom="paragraph">
              <wp:posOffset>661035</wp:posOffset>
            </wp:positionV>
            <wp:extent cx="2534920" cy="1687830"/>
            <wp:effectExtent l="19050" t="0" r="0" b="541020"/>
            <wp:wrapNone/>
            <wp:docPr id="28" name="รูปภาพ 28" descr="E:\@prem รูป ปี2559\2559-08-12 กิจกรรม 5ส ศูนย์การเรียนรู้เศรษฐกิจพอเพียงเทศบาลตำบลก้อ\IMG_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@prem รูป ปี2559\2559-08-12 กิจกรรม 5ส ศูนย์การเรียนรู้เศรษฐกิจพอเพียงเทศบาลตำบลก้อ\IMG_954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687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EB8">
        <w:rPr>
          <w:noProof/>
          <w:lang w:eastAsia="en-US" w:bidi="th-TH"/>
        </w:rPr>
        <w:drawing>
          <wp:anchor distT="0" distB="0" distL="114300" distR="114300" simplePos="0" relativeHeight="251863040" behindDoc="0" locked="0" layoutInCell="1" allowOverlap="1" wp14:anchorId="687ABEB4" wp14:editId="47F2EF09">
            <wp:simplePos x="0" y="0"/>
            <wp:positionH relativeFrom="column">
              <wp:posOffset>2876550</wp:posOffset>
            </wp:positionH>
            <wp:positionV relativeFrom="paragraph">
              <wp:posOffset>2505710</wp:posOffset>
            </wp:positionV>
            <wp:extent cx="2549525" cy="1697990"/>
            <wp:effectExtent l="19050" t="0" r="3175" b="530860"/>
            <wp:wrapNone/>
            <wp:docPr id="37" name="รูปภาพ 37" descr="E:\รูปกิจกรรม ปี 2559\2559-08-12 กิจกรรม 5ส ศูนย์การเรียนรู้เศรษฐกิจพอเพียงเทศบาลตำบลก้อ\IMG_9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รูปกิจกรรม ปี 2559\2559-08-12 กิจกรรม 5ส ศูนย์การเรียนรู้เศรษฐกิจพอเพียงเทศบาลตำบลก้อ\IMG_955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697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EB8">
        <w:rPr>
          <w:noProof/>
          <w:lang w:eastAsia="en-US" w:bidi="th-TH"/>
        </w:rPr>
        <w:drawing>
          <wp:anchor distT="0" distB="0" distL="114300" distR="114300" simplePos="0" relativeHeight="251862016" behindDoc="0" locked="0" layoutInCell="1" allowOverlap="1" wp14:anchorId="23E7CC67" wp14:editId="0E9953CD">
            <wp:simplePos x="0" y="0"/>
            <wp:positionH relativeFrom="column">
              <wp:posOffset>124460</wp:posOffset>
            </wp:positionH>
            <wp:positionV relativeFrom="paragraph">
              <wp:posOffset>667385</wp:posOffset>
            </wp:positionV>
            <wp:extent cx="2521585" cy="1678940"/>
            <wp:effectExtent l="19050" t="0" r="0" b="530860"/>
            <wp:wrapNone/>
            <wp:docPr id="38" name="รูปภาพ 38" descr="E:\รูปกิจกรรม ปี 2559\2559-08-12 กิจกรรม 5ส ศูนย์การเรียนรู้เศรษฐกิจพอเพียงเทศบาลตำบลก้อ\IMG_9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รูปกิจกรรม ปี 2559\2559-08-12 กิจกรรม 5ส ศูนย์การเรียนรู้เศรษฐกิจพอเพียงเทศบาลตำบลก้อ\IMG_954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678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EB8">
        <w:rPr>
          <w:noProof/>
          <w:lang w:eastAsia="en-US" w:bidi="th-TH"/>
        </w:rPr>
        <w:drawing>
          <wp:anchor distT="0" distB="0" distL="114300" distR="114300" simplePos="0" relativeHeight="251860992" behindDoc="0" locked="0" layoutInCell="1" allowOverlap="1" wp14:anchorId="78E06FD9" wp14:editId="552FC00E">
            <wp:simplePos x="0" y="0"/>
            <wp:positionH relativeFrom="column">
              <wp:posOffset>125596</wp:posOffset>
            </wp:positionH>
            <wp:positionV relativeFrom="paragraph">
              <wp:posOffset>2506311</wp:posOffset>
            </wp:positionV>
            <wp:extent cx="2534285" cy="1687830"/>
            <wp:effectExtent l="19050" t="0" r="0" b="541020"/>
            <wp:wrapNone/>
            <wp:docPr id="39" name="รูปภาพ 39" descr="E:\รูปกิจกรรม ปี 2559\2559-08-12 กิจกรรม 5ส ศูนย์การเรียนรู้เศรษฐกิจพอเพียงเทศบาลตำบลก้อ\IMG_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รูปกิจกรรม ปี 2559\2559-08-12 กิจกรรม 5ส ศูนย์การเรียนรู้เศรษฐกิจพอเพียงเทศบาลตำบลก้อ\IMG_956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6878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bidi="th-TH"/>
        </w:rPr>
        <w:br w:type="page"/>
      </w:r>
      <w:bookmarkStart w:id="0" w:name="_GoBack"/>
      <w:bookmarkEnd w:id="0"/>
      <w:r w:rsidR="00E44F1E">
        <w:rPr>
          <w:noProof/>
        </w:rPr>
        <w:lastRenderedPageBreak/>
        <w:pict>
          <v:shape id="_x0000_s1253" type="#_x0000_t202" style="position:absolute;margin-left:185.35pt;margin-top:81.3pt;width:264pt;height:170.35pt;z-index:2518773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AHd03KVQIAAGsEAAAOAAAAAAAAAAAAAAAAAC4CAABkcnMvZTJvRG9jLnhtbFBLAQItABQA&#10;BgAIAAAAIQD9LzLW2wAAAAUBAAAPAAAAAAAAAAAAAAAAAK8EAABkcnMvZG93bnJldi54bWxQSwUG&#10;AAAAAAQABADzAAAAtwUAAAAA&#10;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E44F1E" w:rsidRDefault="00BD5331" w:rsidP="00AD14B4">
                  <w:pPr>
                    <w:ind w:firstLine="720"/>
                    <w:jc w:val="thaiDistribute"/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lang w:bidi="th-TH"/>
                    </w:rPr>
                  </w:pPr>
                  <w:r w:rsidRPr="00AD14B4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เมื่อวันที่ </w:t>
                  </w:r>
                  <w:r w:rsidRPr="00AD14B4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</w:rPr>
                    <w:t xml:space="preserve">24 </w:t>
                  </w:r>
                  <w:r w:rsidRPr="00AD14B4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สิงหาคม </w:t>
                  </w:r>
                  <w:r w:rsidRPr="00AD14B4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</w:rPr>
                    <w:t xml:space="preserve">2559 </w:t>
                  </w:r>
                </w:p>
                <w:p w:rsidR="00BD5331" w:rsidRPr="00AD14B4" w:rsidRDefault="00BD5331" w:rsidP="00E44F1E">
                  <w:pPr>
                    <w:jc w:val="thaiDistribute"/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AD14B4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นำโดย</w:t>
                  </w:r>
                  <w:r w:rsidR="00E44F1E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</w:t>
                  </w:r>
                  <w:r w:rsidR="00AD14B4" w:rsidRPr="00AD14B4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นายชุมพร มะโน</w:t>
                  </w:r>
                  <w:r w:rsidR="00AD14B4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</w:rPr>
                    <w:t xml:space="preserve">  </w:t>
                  </w:r>
                  <w:r w:rsidRPr="00AD14B4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นายกเทศมนตรีตำบลก้อ สมาชิกสภาเทศบาลตำบลก้อ และพนักงานเทศบาลตำบลก้อ</w:t>
                  </w:r>
                  <w:r w:rsidR="00AD14B4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="00AD14B4" w:rsidRPr="00AD14B4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ได้ออกเยี่ยมประชาชนตำบลก้อ</w:t>
                  </w:r>
                  <w:r w:rsidRPr="00AD14B4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ในกิจกรรมเยี่ยมบ้านผู้สูงอายุ ผู้ด้อยโอกาสและมอบของใช้จำเป็นแก่ผู้สูงอายุและผู้ด้อยโอกาส ณ หมู่ที่ </w:t>
                  </w:r>
                  <w:r w:rsidRPr="00AD14B4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</w:rPr>
                    <w:t>2,3</w:t>
                  </w:r>
                  <w:r w:rsidRPr="00AD14B4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และ</w:t>
                  </w:r>
                  <w:r w:rsidRPr="00AD14B4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</w:rPr>
                    <w:t>4</w:t>
                  </w:r>
                </w:p>
              </w:txbxContent>
            </v:textbox>
          </v:shape>
        </w:pict>
      </w:r>
      <w:r w:rsidR="00AD14B4">
        <w:rPr>
          <w:noProof/>
          <w:lang w:eastAsia="en-US" w:bidi="th-TH"/>
        </w:rPr>
        <w:drawing>
          <wp:anchor distT="0" distB="0" distL="114300" distR="114300" simplePos="0" relativeHeight="251883520" behindDoc="0" locked="0" layoutInCell="1" allowOverlap="1" wp14:anchorId="5DB14527" wp14:editId="74B6C195">
            <wp:simplePos x="0" y="0"/>
            <wp:positionH relativeFrom="column">
              <wp:posOffset>-249117</wp:posOffset>
            </wp:positionH>
            <wp:positionV relativeFrom="paragraph">
              <wp:posOffset>1137285</wp:posOffset>
            </wp:positionV>
            <wp:extent cx="2450649" cy="1839310"/>
            <wp:effectExtent l="0" t="0" r="0" b="0"/>
            <wp:wrapNone/>
            <wp:docPr id="32" name="รูปภาพ 32" descr="C:\Users\PREM\Desktop\14034727_944603472350248_33880384368906185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M\Desktop\14034727_944603472350248_3388038436890618546_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49" cy="18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4B4">
        <w:rPr>
          <w:noProof/>
          <w:lang w:eastAsia="en-US" w:bidi="th-TH"/>
        </w:rPr>
        <w:drawing>
          <wp:anchor distT="0" distB="0" distL="114300" distR="114300" simplePos="0" relativeHeight="251881472" behindDoc="0" locked="0" layoutInCell="1" allowOverlap="1" wp14:anchorId="44E7BCBE" wp14:editId="0940B053">
            <wp:simplePos x="0" y="0"/>
            <wp:positionH relativeFrom="column">
              <wp:posOffset>-260131</wp:posOffset>
            </wp:positionH>
            <wp:positionV relativeFrom="paragraph">
              <wp:posOffset>3418490</wp:posOffset>
            </wp:positionV>
            <wp:extent cx="2801081" cy="2165131"/>
            <wp:effectExtent l="0" t="0" r="0" b="0"/>
            <wp:wrapNone/>
            <wp:docPr id="35" name="รูปภาพ 35" descr="C:\Users\PREM\Desktop\14034857_944603469016915_48472049409674888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M\Desktop\14034857_944603469016915_4847204940967488885_n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01" cy="216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4B4">
        <w:rPr>
          <w:noProof/>
          <w:lang w:eastAsia="en-US" w:bidi="th-TH"/>
        </w:rPr>
        <w:drawing>
          <wp:anchor distT="0" distB="0" distL="114300" distR="114300" simplePos="0" relativeHeight="251882496" behindDoc="0" locked="0" layoutInCell="1" allowOverlap="1" wp14:anchorId="11B917D4" wp14:editId="04D3D1EC">
            <wp:simplePos x="0" y="0"/>
            <wp:positionH relativeFrom="column">
              <wp:posOffset>2663190</wp:posOffset>
            </wp:positionH>
            <wp:positionV relativeFrom="paragraph">
              <wp:posOffset>3416300</wp:posOffset>
            </wp:positionV>
            <wp:extent cx="2900680" cy="2177415"/>
            <wp:effectExtent l="0" t="0" r="0" b="0"/>
            <wp:wrapNone/>
            <wp:docPr id="33" name="รูปภาพ 33" descr="C:\Users\PREM\Desktop\14022163_944603479016914_8413784338896269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M\Desktop\14022163_944603479016914_841378433889626939_n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4B4">
        <w:rPr>
          <w:noProof/>
          <w:lang w:eastAsia="en-US" w:bidi="th-TH"/>
        </w:rPr>
        <w:drawing>
          <wp:anchor distT="0" distB="0" distL="114300" distR="114300" simplePos="0" relativeHeight="251884544" behindDoc="1" locked="0" layoutInCell="1" allowOverlap="1" wp14:anchorId="4D28FD29" wp14:editId="3884F11A">
            <wp:simplePos x="0" y="0"/>
            <wp:positionH relativeFrom="column">
              <wp:posOffset>2661285</wp:posOffset>
            </wp:positionH>
            <wp:positionV relativeFrom="paragraph">
              <wp:posOffset>5718810</wp:posOffset>
            </wp:positionV>
            <wp:extent cx="2884170" cy="2164715"/>
            <wp:effectExtent l="0" t="0" r="0" b="0"/>
            <wp:wrapNone/>
            <wp:docPr id="34" name="รูปภาพ 34" descr="C:\Users\PREM\Desktop\14067617_944603475683581_58051080940996410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M\Desktop\14067617_944603475683581_5805108094099641026_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4B4">
        <w:rPr>
          <w:noProof/>
          <w:lang w:eastAsia="en-US" w:bidi="th-TH"/>
        </w:rPr>
        <w:drawing>
          <wp:anchor distT="0" distB="0" distL="114300" distR="114300" simplePos="0" relativeHeight="251885568" behindDoc="0" locked="0" layoutInCell="1" allowOverlap="1" wp14:anchorId="5F2238CD" wp14:editId="3EE9FFD1">
            <wp:simplePos x="0" y="0"/>
            <wp:positionH relativeFrom="column">
              <wp:posOffset>-256540</wp:posOffset>
            </wp:positionH>
            <wp:positionV relativeFrom="paragraph">
              <wp:posOffset>5718810</wp:posOffset>
            </wp:positionV>
            <wp:extent cx="2830195" cy="2122805"/>
            <wp:effectExtent l="0" t="0" r="0" b="0"/>
            <wp:wrapNone/>
            <wp:docPr id="31" name="รูปภาพ 31" descr="E:\@prem รูป ปี2559\2559-08-24 เยี่ยมบ้านผู้สูงอายุ 1\IMG_20160824_14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@prem รูป ปี2559\2559-08-24 เยี่ยมบ้านผู้สูงอายุ 1\IMG_20160824_14451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AA0">
        <w:rPr>
          <w:noProof/>
        </w:rPr>
        <w:pict>
          <v:shape id="_x0000_s1257" type="#_x0000_t136" style="position:absolute;margin-left:-33.25pt;margin-top:2.7pt;width:482.6pt;height:47.15pt;z-index:-251428864;mso-position-horizontal-relative:text;mso-position-vertical-relative:text;mso-width-relative:page;mso-height-relative:page" adj=",10800" fillcolor="#063" strokecolor="green">
            <v:fill r:id="rId55" o:title="ถุงกระดาษ" type="tile"/>
            <v:stroke r:id="rId44" o:title=""/>
            <v:shadow on="t" type="perspective" color="#c7dfd3" opacity="52429f" origin="-.5,-.5" offset="-26pt,-36pt" matrix="1.25,,,1.25"/>
            <v:textpath style="font-family:&quot;Times New Roman&quot;;v-text-kern:t" trim="t" fitpath="t" string="กิจกรรมเยี่ยมบ้านผู้สูงอายุ ผู้ด้อยโอกาสและมอบของใช้จำเป็นแก่ผู้สูงอายุและผู้ด้อยโอกาส "/>
          </v:shape>
        </w:pict>
      </w:r>
      <w:r w:rsidR="00404AA0">
        <w:rPr>
          <w:noProof/>
          <w:lang w:eastAsia="en-US" w:bidi="th-TH"/>
        </w:rPr>
        <w:pict>
          <v:shape id="_x0000_s1256" type="#_x0000_t202" style="position:absolute;margin-left:479.95pt;margin-top:43.3pt;width:90pt;height:20.35pt;z-index:251880448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style="mso-next-textbox:#_x0000_s1256;mso-fit-shape-to-text:t" inset="0,0,0,0">
              <w:txbxContent>
                <w:p w:rsidR="00BD5331" w:rsidRPr="0097232B" w:rsidRDefault="00BD5331" w:rsidP="00BD5331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  <w:lang w:val="en-US"/>
                    </w:rPr>
                  </w:pPr>
                  <w:r w:rsidRPr="00C4683D"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>ห</w:t>
                  </w:r>
                  <w:r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 xml:space="preserve">น้า </w:t>
                  </w:r>
                  <w:r w:rsidR="0097232B" w:rsidRPr="0097232B">
                    <w:rPr>
                      <w:rStyle w:val="a5"/>
                      <w:rFonts w:ascii="TH SarabunIT๙" w:hAnsi="TH SarabunIT๙" w:cs="TH SarabunIT๙"/>
                      <w:b/>
                      <w:bCs/>
                      <w:sz w:val="36"/>
                      <w:szCs w:val="44"/>
                      <w:lang w:val="en-US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r w:rsidR="00404AA0">
        <w:rPr>
          <w:noProof/>
          <w:lang w:eastAsia="en-US" w:bidi="th-TH"/>
        </w:rPr>
        <w:pict>
          <v:shape id="_x0000_s1255" type="#_x0000_t202" style="position:absolute;margin-left:52.5pt;margin-top:25.7pt;width:549pt;height:51.2pt;z-index:251879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55;mso-fit-shape-to-text:t" inset="0,0,0,0">
              <w:txbxContent>
                <w:p w:rsidR="00BD5331" w:rsidRDefault="00BD5331" w:rsidP="00BD5331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 w:rsidR="00404AA0">
        <w:rPr>
          <w:noProof/>
          <w:lang w:eastAsia="en-US" w:bidi="th-TH"/>
        </w:rPr>
        <w:pict>
          <v:rect id="_x0000_s1254" style="position:absolute;margin-left:28.2pt;margin-top:29.1pt;width:557.8pt;height:46.45pt;z-index:251878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 w:rsidR="00BD5331">
        <w:rPr>
          <w:lang w:bidi="th-TH"/>
        </w:rPr>
        <w:br w:type="page"/>
      </w:r>
    </w:p>
    <w:p w:rsidR="00BD5331" w:rsidRDefault="00404AA0">
      <w:pPr>
        <w:rPr>
          <w:lang w:bidi="th-TH"/>
        </w:rPr>
      </w:pPr>
      <w:r>
        <w:rPr>
          <w:noProof/>
          <w:lang w:eastAsia="en-US" w:bidi="th-TH"/>
        </w:rPr>
        <w:lastRenderedPageBreak/>
        <w:pict>
          <v:shape id="_x0000_s1248" type="#_x0000_t202" style="position:absolute;margin-left:488.5pt;margin-top:49.15pt;width:90pt;height:20.35pt;z-index:251867136;visibility:visible;mso-position-horizontal-relative:page;mso-position-vertical-relative:pag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" filled="f" stroked="f">
            <v:textbox style="mso-next-textbox:#_x0000_s1248;mso-fit-shape-to-text:t" inset="0,0,0,0">
              <w:txbxContent>
                <w:p w:rsidR="00F44EB8" w:rsidRPr="0097232B" w:rsidRDefault="00F44EB8" w:rsidP="00F44EB8">
                  <w:pPr>
                    <w:pStyle w:val="PageTitle"/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  <w:lang w:val="en-US"/>
                    </w:rPr>
                  </w:pPr>
                  <w:r w:rsidRPr="00C4683D"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>ห</w:t>
                  </w:r>
                  <w:r>
                    <w:rPr>
                      <w:rStyle w:val="a5"/>
                      <w:rFonts w:ascii="TH SarabunIT๙" w:hAnsi="TH SarabunIT๙" w:cs="TH SarabunIT๙"/>
                      <w:b/>
                      <w:bCs/>
                      <w:szCs w:val="36"/>
                      <w:cs/>
                    </w:rPr>
                    <w:t xml:space="preserve">น้า </w:t>
                  </w:r>
                  <w:r w:rsidR="0097232B" w:rsidRPr="0097232B">
                    <w:rPr>
                      <w:rStyle w:val="a5"/>
                      <w:rFonts w:ascii="TH SarabunIT๙" w:hAnsi="TH SarabunIT๙" w:cs="TH SarabunIT๙"/>
                      <w:b/>
                      <w:bCs/>
                      <w:sz w:val="36"/>
                      <w:szCs w:val="44"/>
                      <w:lang w:val="en-US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</w:p>
    <w:p w:rsidR="00BD5331" w:rsidRDefault="00BD5331">
      <w:pPr>
        <w:rPr>
          <w:lang w:bidi="th-TH"/>
        </w:rPr>
      </w:pPr>
    </w:p>
    <w:p w:rsidR="00F44EB8" w:rsidRDefault="00F44EB8">
      <w:pPr>
        <w:rPr>
          <w:lang w:bidi="th-TH"/>
        </w:rPr>
      </w:pPr>
    </w:p>
    <w:p w:rsidR="00A44858" w:rsidRDefault="00F44EB8">
      <w:pPr>
        <w:rPr>
          <w:lang w:bidi="th-TH"/>
        </w:rPr>
      </w:pPr>
      <w:r>
        <w:rPr>
          <w:noProof/>
          <w:lang w:eastAsia="en-US" w:bidi="th-TH"/>
        </w:rPr>
        <w:drawing>
          <wp:anchor distT="0" distB="0" distL="114300" distR="114300" simplePos="0" relativeHeight="251870208" behindDoc="0" locked="0" layoutInCell="1" allowOverlap="1" wp14:anchorId="17215BEA" wp14:editId="75CFD2F5">
            <wp:simplePos x="0" y="0"/>
            <wp:positionH relativeFrom="column">
              <wp:posOffset>2738755</wp:posOffset>
            </wp:positionH>
            <wp:positionV relativeFrom="paragraph">
              <wp:posOffset>6123940</wp:posOffset>
            </wp:positionV>
            <wp:extent cx="2894330" cy="1924685"/>
            <wp:effectExtent l="19050" t="0" r="1270" b="608965"/>
            <wp:wrapNone/>
            <wp:docPr id="30" name="รูปภาพ 30" descr="C:\Users\PREM\Desktop\14088645_947822138695048_3787056774453777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EM\Desktop\14088645_947822138695048_378705677445377717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9246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1871232" behindDoc="0" locked="0" layoutInCell="1" allowOverlap="1" wp14:anchorId="40DCEEA0" wp14:editId="76BB4012">
            <wp:simplePos x="0" y="0"/>
            <wp:positionH relativeFrom="column">
              <wp:posOffset>-309245</wp:posOffset>
            </wp:positionH>
            <wp:positionV relativeFrom="paragraph">
              <wp:posOffset>6123940</wp:posOffset>
            </wp:positionV>
            <wp:extent cx="2901950" cy="1929765"/>
            <wp:effectExtent l="19050" t="0" r="0" b="603885"/>
            <wp:wrapNone/>
            <wp:docPr id="14" name="รูปภาพ 14" descr="C:\Users\PREM\Desktop\14199227_947821855361743_6944039829061893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EM\Desktop\14199227_947821855361743_694403982906189353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9297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1872256" behindDoc="0" locked="0" layoutInCell="1" allowOverlap="1" wp14:anchorId="0895EB7A" wp14:editId="7A77613D">
            <wp:simplePos x="0" y="0"/>
            <wp:positionH relativeFrom="column">
              <wp:posOffset>2738755</wp:posOffset>
            </wp:positionH>
            <wp:positionV relativeFrom="paragraph">
              <wp:posOffset>995680</wp:posOffset>
            </wp:positionV>
            <wp:extent cx="2743200" cy="1823085"/>
            <wp:effectExtent l="19050" t="0" r="0" b="577215"/>
            <wp:wrapNone/>
            <wp:docPr id="16" name="รูปภาพ 16" descr="C:\Users\PREM\Desktop\14191979_947822235361705_46469655982135652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M\Desktop\14191979_947822235361705_4646965598213565206_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3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 w:bidi="th-TH"/>
        </w:rPr>
        <w:drawing>
          <wp:anchor distT="0" distB="0" distL="114300" distR="114300" simplePos="0" relativeHeight="251873280" behindDoc="0" locked="0" layoutInCell="1" allowOverlap="1" wp14:anchorId="50DA4AA9" wp14:editId="616F05A4">
            <wp:simplePos x="0" y="0"/>
            <wp:positionH relativeFrom="column">
              <wp:posOffset>-149225</wp:posOffset>
            </wp:positionH>
            <wp:positionV relativeFrom="paragraph">
              <wp:posOffset>974090</wp:posOffset>
            </wp:positionV>
            <wp:extent cx="2773680" cy="1844675"/>
            <wp:effectExtent l="19050" t="0" r="7620" b="593725"/>
            <wp:wrapNone/>
            <wp:docPr id="5" name="รูปภาพ 5" descr="C:\Users\PREM\Desktop\14067515_947821795361749_4034409816530210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EM\Desktop\14067515_947821795361749_4034409816530210904_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44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AA0">
        <w:rPr>
          <w:noProof/>
        </w:rPr>
        <w:pict>
          <v:shape id="_x0000_s1250" type="#_x0000_t202" style="position:absolute;margin-left:-30.65pt;margin-top:253.6pt;width:472.45pt;height:207.15pt;z-index:2518753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8L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5yTI7FVeqnwL0hrVdz9MKxilMm8xqqHzM2zfrIlhGIknEspzOhyP/agE&#10;Zzw5TsAxh5HlYYRIClAZdhj15tyF8QrC6XMo44IHge+Y7DhDRwfdd9PnR+bQD6fu/hGzH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AwqY8LVQIAAGsEAAAOAAAAAAAAAAAAAAAAAC4CAABkcnMvZTJvRG9jLnhtbFBLAQItABQA&#10;BgAIAAAAIQD9LzLW2wAAAAUBAAAPAAAAAAAAAAAAAAAAAK8EAABkcnMvZG93bnJldi54bWxQSwUG&#10;AAAAAAQABADzAAAAtwUAAAAA&#10;" fillcolor="white [3201]" strokecolor="#f79646 [3209]" strokeweight="2.5pt">
            <v:shadow color="#868686"/>
            <v:textbox>
              <w:txbxContent>
                <w:p w:rsidR="00F44EB8" w:rsidRPr="00F44EB8" w:rsidRDefault="00F44EB8" w:rsidP="008B0A2D">
                  <w:pPr>
                    <w:ind w:firstLine="720"/>
                    <w:rPr>
                      <w:rFonts w:ascii="TH SarabunIT๙" w:hAnsi="TH SarabunIT๙" w:cs="TH SarabunIT๙"/>
                      <w:sz w:val="40"/>
                      <w:szCs w:val="40"/>
                    </w:rPr>
                  </w:pPr>
                  <w:r w:rsidRPr="00F44EB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เมื่อวันที่ </w:t>
                  </w:r>
                  <w:r w:rsidRPr="00F44EB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</w:rPr>
                    <w:t xml:space="preserve">26 </w:t>
                  </w:r>
                  <w:r w:rsidRPr="00F44EB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สิงหาคม </w:t>
                  </w:r>
                  <w:r w:rsidRPr="00F44EB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</w:rPr>
                    <w:t xml:space="preserve">2559 </w:t>
                  </w:r>
                  <w:r w:rsidRPr="00F44EB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เวลา </w:t>
                  </w:r>
                  <w:r w:rsidRPr="00F44EB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</w:rPr>
                    <w:t xml:space="preserve">18.00 </w:t>
                  </w:r>
                  <w:r w:rsidRPr="00F44EB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น</w:t>
                  </w:r>
                  <w:r w:rsidRPr="00F44EB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rtl/>
                      <w:cs/>
                    </w:rPr>
                    <w:t xml:space="preserve">. </w:t>
                  </w:r>
                  <w:r w:rsidRPr="00F44EB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rtl/>
                      <w:cs/>
                      <w:lang w:bidi="th-TH"/>
                    </w:rPr>
                    <w:t>เทศบาลตำบลก้อได้จัดกิจกรรมโครงการธรรมะสัญจร สู่ประชาชนตำบลก้อ นำโดยนายชุมพร มะโน นายกเทศมนตรีตำบลก้อ</w:t>
                  </w:r>
                  <w:r w:rsidR="008B0A2D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r w:rsidRPr="00F44EB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ผู้นำชุมชนตำบลก้อ พนักงานเทศบาลตำบลก้อ ประชาชนตำบลก้อ ครูและนักเรียนโรงเรียนก้อจัดสรร มีกิจกรรมฟังพระธรรมเทศนา กิจกรรมการตอบป</w:t>
                  </w:r>
                  <w:r w:rsidR="00381887">
                    <w:rPr>
                      <w:rFonts w:ascii="TH SarabunIT๙" w:hAnsi="TH SarabunIT๙" w:cs="TH SarabunIT๙" w:hint="cs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ั</w:t>
                  </w:r>
                  <w:r w:rsidRPr="00F44EB8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ญหา ณ วัดก้อยืนเป็นการเผยแผ่พระพุทธศาสนาสู่ประชาชนอย่างทั่วถึง และผู้ที่สนใจในพระพุทธศาสนาจะได้ศึกษา ค้นคว้าหาความรู้และเข้าใจอย่างถ่องแท้ถึงหลักธรรมคำสอน มาประยุกต์ใช้ในการดำเนินชีวิตประจำวันของตนเอง และสังคม อย่างมีความสุข เทศบาลตำบลก้อ ขออนุโมทนา และ สาธุ</w:t>
                  </w:r>
                </w:p>
              </w:txbxContent>
            </v:textbox>
          </v:shape>
        </w:pict>
      </w:r>
      <w:r w:rsidR="00404AA0">
        <w:rPr>
          <w:noProof/>
        </w:rPr>
        <w:pict>
          <v:shape id="_x0000_s1249" type="#_x0000_t136" style="position:absolute;margin-left:2.2pt;margin-top:4.7pt;width:414.3pt;height:49.3pt;z-index:251869184;mso-position-horizontal-relative:text;mso-position-vertical-relative:text;mso-width-relative:page;mso-height-relative:page" adj=",10800" fillcolor="yellow" stroked="f">
            <v:fill r:id="rId44" o:title="" color2="#f93" angle="-135" focusposition=".5,.5" focussize="" focus="100%" type="gradientRadial">
              <o:fill v:ext="view" type="gradientCenter"/>
            </v:fill>
            <v:stroke r:id="rId44" o:title=""/>
            <v:shadow on="t" color="silver" opacity="52429f"/>
            <v:textpath style="font-family:&quot;Impact&quot;;v-text-kern:t" trim="t" fitpath="t" string="โครงการธรรมะสัญจร สู่ประชาชนตำบลก้อ"/>
          </v:shape>
        </w:pict>
      </w:r>
      <w:r w:rsidR="00404AA0">
        <w:rPr>
          <w:noProof/>
          <w:lang w:eastAsia="en-US" w:bidi="th-TH"/>
        </w:rPr>
        <w:pict>
          <v:rect id="_x0000_s1246" style="position:absolute;margin-left:33.95pt;margin-top:36.75pt;width:557.8pt;height:46.45pt;z-index:251865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" fillcolor="#f60" stroked="f">
            <w10:wrap anchorx="page" anchory="page"/>
          </v:rect>
        </w:pict>
      </w:r>
      <w:r w:rsidR="00404AA0">
        <w:rPr>
          <w:noProof/>
          <w:lang w:eastAsia="en-US" w:bidi="th-TH"/>
        </w:rPr>
        <w:pict>
          <v:shape id="_x0000_s1247" type="#_x0000_t202" style="position:absolute;margin-left:66pt;margin-top:35.8pt;width:549pt;height:51.2pt;z-index:251866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" filled="f" stroked="f" strokecolor="white">
            <v:textbox style="mso-next-textbox:#_x0000_s1247;mso-fit-shape-to-text:t" inset="0,0,0,0">
              <w:txbxContent>
                <w:p w:rsidR="00F44EB8" w:rsidRDefault="00F44EB8" w:rsidP="00F44EB8">
                  <w:pPr>
                    <w:pStyle w:val="Masthead"/>
                    <w:rPr>
                      <w:rFonts w:ascii="DilleniaUPC" w:hAnsi="DilleniaUPC" w:cs="DilleniaUPC"/>
                      <w:bCs/>
                      <w:sz w:val="72"/>
                      <w:szCs w:val="72"/>
                      <w:cs/>
                    </w:rPr>
                  </w:pP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78"/>
                      <w:szCs w:val="78"/>
                      <w:cs/>
                    </w:rPr>
                    <w:t>จดหมายข่าว</w:t>
                  </w:r>
                  <w:r>
                    <w:rPr>
                      <w:rFonts w:ascii="DilleniaUPC" w:hAnsi="DilleniaUPC" w:cs="DilleniaUPC"/>
                      <w:b w:val="0"/>
                      <w:bCs/>
                      <w:color w:val="FFFF00"/>
                      <w:sz w:val="62"/>
                      <w:szCs w:val="62"/>
                      <w:cs/>
                    </w:rPr>
                    <w:t>ของเทศบาลตำบลก้อ</w:t>
                  </w:r>
                </w:p>
              </w:txbxContent>
            </v:textbox>
            <w10:wrap anchorx="page" anchory="page"/>
          </v:shape>
        </w:pict>
      </w:r>
      <w:r w:rsidR="00404AA0">
        <w:rPr>
          <w:noProof/>
          <w:lang w:eastAsia="en-US" w:bidi="th-TH"/>
        </w:rPr>
        <w:pict>
          <v:shape id="Text Box 1899" o:spid="_x0000_s1058" type="#_x0000_t202" style="position:absolute;margin-left:441pt;margin-top:171pt;width:127.65pt;height:139.2pt;z-index:251693056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" filled="f" stroked="f">
            <v:textbox style="mso-fit-shape-to-text:t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404AA0">
        <w:rPr>
          <w:noProof/>
          <w:lang w:eastAsia="en-US" w:bidi="th-TH"/>
        </w:rPr>
        <w:pict>
          <v:shape id="Text Box 164" o:spid="_x0000_s1066" type="#_x0000_t202" style="position:absolute;margin-left:43pt;margin-top:98pt;width:7.2pt;height:7.2pt;z-index:251662336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404AA0">
        <w:rPr>
          <w:noProof/>
          <w:lang w:eastAsia="en-US" w:bidi="th-TH"/>
        </w:rPr>
        <w:pict>
          <v:shape id="Text Box 168" o:spid="_x0000_s1067" type="#_x0000_t202" style="position:absolute;margin-left:43.2pt;margin-top:451pt;width:7.2pt;height:7.2pt;z-index:251663360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0FUsRbICAAC8BQAADgAA&#10;AAAAAAAAAAAAAAAuAgAAZHJzL2Uyb0RvYy54bWxQSwECLQAUAAYACAAAACEAQPXd7NwAAAAKAQAA&#10;DwAAAAAAAAAAAAAAAAAMBQAAZHJzL2Rvd25yZXYueG1sUEsFBgAAAAAEAAQA8wAAABUGAAAAAA==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404AA0">
        <w:rPr>
          <w:noProof/>
          <w:lang w:eastAsia="en-US" w:bidi="th-TH"/>
        </w:rPr>
        <w:pict>
          <v:shape id="Text Box 172" o:spid="_x0000_s1068" type="#_x0000_t202" style="position:absolute;margin-left:200pt;margin-top:82.8pt;width:7.2pt;height:7.2pt;z-index:251664384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404AA0">
        <w:rPr>
          <w:noProof/>
          <w:lang w:eastAsia="en-US" w:bidi="th-TH"/>
        </w:rPr>
        <w:pict>
          <v:shape id="Text Box 176" o:spid="_x0000_s1069" type="#_x0000_t202" style="position:absolute;margin-left:198.2pt;margin-top:319pt;width:7.2pt;height:7.2pt;z-index:251665408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404AA0">
        <w:rPr>
          <w:noProof/>
          <w:lang w:eastAsia="en-US" w:bidi="th-TH"/>
        </w:rPr>
        <w:pict>
          <v:shape id="Text Box 180" o:spid="_x0000_s1070" type="#_x0000_t202" style="position:absolute;margin-left:199pt;margin-top:546pt;width:7.2pt;height:7.2pt;z-index:251666432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404AA0">
        <w:rPr>
          <w:noProof/>
          <w:lang w:eastAsia="en-US" w:bidi="th-TH"/>
        </w:rPr>
        <w:pict>
          <v:shape id="Text Box 184" o:spid="_x0000_s1071" type="#_x0000_t202" style="position:absolute;margin-left:43pt;margin-top:98pt;width:7.2pt;height:7.2pt;z-index:251667456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asczXrICAAC8BQAADgAA&#10;AAAAAAAAAAAAAAAuAgAAZHJzL2Uyb0RvYy54bWxQSwECLQAUAAYACAAAACEA0rd7sdwAAAAKAQAA&#10;DwAAAAAAAAAAAAAAAAAMBQAAZHJzL2Rvd25yZXYueG1sUEsFBgAAAAAEAAQA8wAAABUGAAAAAA==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404AA0">
        <w:rPr>
          <w:noProof/>
          <w:lang w:eastAsia="en-US" w:bidi="th-TH"/>
        </w:rPr>
        <w:pict>
          <v:shape id="Text Box 188" o:spid="_x0000_s1072" type="#_x0000_t202" style="position:absolute;margin-left:42.2pt;margin-top:436.8pt;width:7.2pt;height:7.2pt;z-index:251668480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404AA0">
        <w:rPr>
          <w:noProof/>
          <w:lang w:eastAsia="en-US" w:bidi="th-TH"/>
        </w:rPr>
        <w:pict>
          <v:shape id="Text Box 263" o:spid="_x0000_s1079" type="#_x0000_t202" style="position:absolute;margin-left:52.55pt;margin-top:68.4pt;width:81.95pt;height:46.35pt;z-index:251675648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" filled="f" stroked="f">
            <v:textbox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404AA0">
        <w:rPr>
          <w:noProof/>
          <w:lang w:eastAsia="en-US" w:bidi="th-TH"/>
        </w:rPr>
        <w:pict>
          <v:shape id="Text Box 220" o:spid="_x0000_s1085" type="#_x0000_t202" style="position:absolute;margin-left:200pt;margin-top:22pt;width:7.2pt;height:7.2pt;z-index:251670528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WR8SmLECAAC7BQAADgAA&#10;AAAAAAAAAAAAAAAuAgAAZHJzL2Uyb0RvYy54bWxQSwECLQAUAAYACAAAACEAg+1T4t0AAAAJAQAA&#10;DwAAAAAAAAAAAAAAAAALBQAAZHJzL2Rvd25yZXYueG1sUEsFBgAAAAAEAAQA8wAAABUGAAAAAA==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404AA0">
        <w:rPr>
          <w:noProof/>
          <w:lang w:eastAsia="en-US" w:bidi="th-TH"/>
        </w:rPr>
        <w:pict>
          <v:shape id="Text Box 224" o:spid="_x0000_s1086" type="#_x0000_t202" style="position:absolute;margin-left:201pt;margin-top:213.8pt;width:7.2pt;height:7.2pt;z-index:251672576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HaasA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  <w:r w:rsidR="00404AA0">
        <w:rPr>
          <w:noProof/>
          <w:lang w:eastAsia="en-US" w:bidi="th-TH"/>
        </w:rPr>
        <w:pict>
          <v:shape id="Text Box 228" o:spid="_x0000_s1087" type="#_x0000_t202" style="position:absolute;margin-left:202pt;margin-top:362pt;width:7.2pt;height:7.2pt;z-index:251673600;visibility:hidden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T5EsQIAALs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IxZPkSxAgAAuwUAAA4A&#10;AAAAAAAAAAAAAAAALgIAAGRycy9lMm9Eb2MueG1sUEsBAi0AFAAGAAgAAAAhAE7toc/eAAAACwEA&#10;AA8AAAAAAAAAAAAAAAAACwUAAGRycy9kb3ducmV2LnhtbFBLBQYAAAAABAAEAPMAAAAWBgAAAAA=&#10;" filled="f" stroked="f">
            <v:textbox inset="0,0,0,0">
              <w:txbxContent>
                <w:p w:rsidR="00A44858" w:rsidRDefault="00A44858"/>
              </w:txbxContent>
            </v:textbox>
            <w10:wrap anchorx="page" anchory="page"/>
          </v:shape>
        </w:pict>
      </w:r>
    </w:p>
    <w:sectPr w:rsidR="00A44858" w:rsidSect="00CE4D1A">
      <w:footerReference w:type="default" r:id="rId60"/>
      <w:pgSz w:w="11907" w:h="16839"/>
      <w:pgMar w:top="1800" w:right="1800" w:bottom="1800" w:left="1800" w:header="0" w:footer="8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AA0" w:rsidRDefault="00404AA0" w:rsidP="00CE4D1A">
      <w:r>
        <w:separator/>
      </w:r>
    </w:p>
  </w:endnote>
  <w:endnote w:type="continuationSeparator" w:id="0">
    <w:p w:rsidR="00404AA0" w:rsidRDefault="00404AA0" w:rsidP="00CE4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4815_KwangMD_Catthai">
    <w:altName w:val="Arial Unicode MS"/>
    <w:charset w:val="00"/>
    <w:family w:val="auto"/>
    <w:pitch w:val="variable"/>
    <w:sig w:usb0="00000000" w:usb1="1000000A" w:usb2="00000000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D1A" w:rsidRPr="00577F8A" w:rsidRDefault="00CE4D1A" w:rsidP="00577F8A">
    <w:pPr>
      <w:pStyle w:val="ac"/>
      <w:tabs>
        <w:tab w:val="clear" w:pos="4513"/>
        <w:tab w:val="clear" w:pos="9026"/>
        <w:tab w:val="left" w:pos="3112"/>
      </w:tabs>
      <w:ind w:right="-1474"/>
      <w:jc w:val="right"/>
      <w:rPr>
        <w:rFonts w:ascii="TH NiramitIT๙" w:hAnsi="TH NiramitIT๙" w:cs="TH NiramitIT๙"/>
        <w:szCs w:val="30"/>
        <w:cs/>
        <w:lang w:bidi="th-TH"/>
      </w:rPr>
    </w:pPr>
    <w:r w:rsidRPr="00577F8A">
      <w:rPr>
        <w:rFonts w:ascii="TH NiramitIT๙" w:hAnsi="TH NiramitIT๙" w:cs="TH NiramitIT๙"/>
        <w:noProof/>
        <w:lang w:eastAsia="en-US" w:bidi="th-TH"/>
      </w:rPr>
      <w:drawing>
        <wp:anchor distT="0" distB="0" distL="114300" distR="114300" simplePos="0" relativeHeight="251659264" behindDoc="1" locked="0" layoutInCell="1" allowOverlap="1" wp14:anchorId="670556BA" wp14:editId="52DD0293">
          <wp:simplePos x="0" y="0"/>
          <wp:positionH relativeFrom="column">
            <wp:posOffset>1838757</wp:posOffset>
          </wp:positionH>
          <wp:positionV relativeFrom="paragraph">
            <wp:posOffset>-53340</wp:posOffset>
          </wp:positionV>
          <wp:extent cx="359923" cy="365649"/>
          <wp:effectExtent l="0" t="0" r="0" b="0"/>
          <wp:wrapNone/>
          <wp:docPr id="313" name="รูปภาพ 313" descr="F:\โลโก้.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โลโก้..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923" cy="3656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77F8A">
      <w:rPr>
        <w:rFonts w:ascii="TH NiramitIT๙" w:hAnsi="TH NiramitIT๙" w:cs="TH NiramitIT๙"/>
        <w:szCs w:val="30"/>
        <w:cs/>
        <w:lang w:bidi="th-TH"/>
      </w:rPr>
      <w:t>เทศบาลตำบลก้อ  99  หมู่ 3 ตำบลก้อ  อำเภอลี้  จังหวัดลำพูน  51110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AA0" w:rsidRDefault="00404AA0" w:rsidP="00CE4D1A">
      <w:r>
        <w:separator/>
      </w:r>
    </w:p>
  </w:footnote>
  <w:footnote w:type="continuationSeparator" w:id="0">
    <w:p w:rsidR="00404AA0" w:rsidRDefault="00404AA0" w:rsidP="00CE4D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in;height:2in" o:bullet="t">
        <v:imagedata r:id="rId1" o:title="image001"/>
      </v:shape>
    </w:pict>
  </w:numPicBullet>
  <w:abstractNum w:abstractNumId="0">
    <w:nsid w:val="12E9213D"/>
    <w:multiLevelType w:val="hybridMultilevel"/>
    <w:tmpl w:val="C3563BC2"/>
    <w:lvl w:ilvl="0" w:tplc="EAC0476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39EE16AB"/>
    <w:multiLevelType w:val="multilevel"/>
    <w:tmpl w:val="C472D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F10F4B"/>
    <w:multiLevelType w:val="hybridMultilevel"/>
    <w:tmpl w:val="09685CEE"/>
    <w:lvl w:ilvl="0" w:tplc="A5E84C64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8680A17"/>
    <w:multiLevelType w:val="hybridMultilevel"/>
    <w:tmpl w:val="43CEB934"/>
    <w:lvl w:ilvl="0" w:tplc="4A562246">
      <w:start w:val="1"/>
      <w:numFmt w:val="decimal"/>
      <w:lvlText w:val="%1."/>
      <w:lvlJc w:val="left"/>
      <w:pPr>
        <w:ind w:left="51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57E41E70"/>
    <w:multiLevelType w:val="hybridMultilevel"/>
    <w:tmpl w:val="C6AAF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D03F8D"/>
    <w:multiLevelType w:val="hybridMultilevel"/>
    <w:tmpl w:val="B156DC32"/>
    <w:lvl w:ilvl="0" w:tplc="D6ECA7D8">
      <w:start w:val="1"/>
      <w:numFmt w:val="bullet"/>
      <w:pStyle w:val="a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FF6600"/>
        <w:sz w:val="28"/>
        <w:szCs w:val="2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ignoreMixedContent/>
  <w:alwaysShowPlaceholderText/>
  <w:hdrShapeDefaults>
    <o:shapedefaults v:ext="edit" spidmax="2049">
      <o:colormru v:ext="edit" colors="#ebeeff,#e7ffe7,#c1f3ff,#d7f7ff,#98a3d7,#bfc9ff,#ffc,#d1f4f3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D025B5"/>
    <w:rsid w:val="0000352B"/>
    <w:rsid w:val="00047672"/>
    <w:rsid w:val="00086A05"/>
    <w:rsid w:val="00087045"/>
    <w:rsid w:val="0008723A"/>
    <w:rsid w:val="00093AD6"/>
    <w:rsid w:val="000A53D2"/>
    <w:rsid w:val="000B2312"/>
    <w:rsid w:val="000D127A"/>
    <w:rsid w:val="000D24AB"/>
    <w:rsid w:val="000E2244"/>
    <w:rsid w:val="00187BAA"/>
    <w:rsid w:val="001A20F5"/>
    <w:rsid w:val="001B55A3"/>
    <w:rsid w:val="001D73F6"/>
    <w:rsid w:val="002067B4"/>
    <w:rsid w:val="00220CB0"/>
    <w:rsid w:val="00284A39"/>
    <w:rsid w:val="002D0ED0"/>
    <w:rsid w:val="002D3386"/>
    <w:rsid w:val="002D33EB"/>
    <w:rsid w:val="003201A4"/>
    <w:rsid w:val="003577E9"/>
    <w:rsid w:val="00381887"/>
    <w:rsid w:val="0039199A"/>
    <w:rsid w:val="003E785E"/>
    <w:rsid w:val="003F3DDF"/>
    <w:rsid w:val="003F4C0E"/>
    <w:rsid w:val="00404AA0"/>
    <w:rsid w:val="004513BB"/>
    <w:rsid w:val="00453A85"/>
    <w:rsid w:val="00520BDF"/>
    <w:rsid w:val="00531924"/>
    <w:rsid w:val="00566DC7"/>
    <w:rsid w:val="00577F8A"/>
    <w:rsid w:val="0058207F"/>
    <w:rsid w:val="005D2667"/>
    <w:rsid w:val="005E0C7A"/>
    <w:rsid w:val="00606C4E"/>
    <w:rsid w:val="0061172D"/>
    <w:rsid w:val="006223F2"/>
    <w:rsid w:val="006545A2"/>
    <w:rsid w:val="0066225B"/>
    <w:rsid w:val="0067703F"/>
    <w:rsid w:val="00677762"/>
    <w:rsid w:val="006D59E8"/>
    <w:rsid w:val="006E7BBB"/>
    <w:rsid w:val="006F5D1E"/>
    <w:rsid w:val="00700FD6"/>
    <w:rsid w:val="007230C6"/>
    <w:rsid w:val="00756489"/>
    <w:rsid w:val="00815E27"/>
    <w:rsid w:val="00837A44"/>
    <w:rsid w:val="008448B0"/>
    <w:rsid w:val="0088391A"/>
    <w:rsid w:val="008B0A2D"/>
    <w:rsid w:val="00924E58"/>
    <w:rsid w:val="00927365"/>
    <w:rsid w:val="00942522"/>
    <w:rsid w:val="00963F94"/>
    <w:rsid w:val="0097232B"/>
    <w:rsid w:val="00973585"/>
    <w:rsid w:val="00980FC7"/>
    <w:rsid w:val="00A1043D"/>
    <w:rsid w:val="00A22BCB"/>
    <w:rsid w:val="00A37047"/>
    <w:rsid w:val="00A44858"/>
    <w:rsid w:val="00A4561A"/>
    <w:rsid w:val="00A62952"/>
    <w:rsid w:val="00A8229B"/>
    <w:rsid w:val="00A87652"/>
    <w:rsid w:val="00AB45AC"/>
    <w:rsid w:val="00AD14B4"/>
    <w:rsid w:val="00AE4136"/>
    <w:rsid w:val="00B17268"/>
    <w:rsid w:val="00B40DFA"/>
    <w:rsid w:val="00B415E3"/>
    <w:rsid w:val="00B45790"/>
    <w:rsid w:val="00B5675C"/>
    <w:rsid w:val="00B675BF"/>
    <w:rsid w:val="00BC17A6"/>
    <w:rsid w:val="00BD3157"/>
    <w:rsid w:val="00BD5331"/>
    <w:rsid w:val="00BE0A01"/>
    <w:rsid w:val="00BE3310"/>
    <w:rsid w:val="00BF74E0"/>
    <w:rsid w:val="00C42C26"/>
    <w:rsid w:val="00C4683D"/>
    <w:rsid w:val="00C65459"/>
    <w:rsid w:val="00CB2BC4"/>
    <w:rsid w:val="00CE4D1A"/>
    <w:rsid w:val="00D025B5"/>
    <w:rsid w:val="00D4029E"/>
    <w:rsid w:val="00DD3B68"/>
    <w:rsid w:val="00E25A15"/>
    <w:rsid w:val="00E44F1E"/>
    <w:rsid w:val="00E51CEE"/>
    <w:rsid w:val="00E80446"/>
    <w:rsid w:val="00EC60A2"/>
    <w:rsid w:val="00EF41D7"/>
    <w:rsid w:val="00F03328"/>
    <w:rsid w:val="00F060A2"/>
    <w:rsid w:val="00F43D45"/>
    <w:rsid w:val="00F44EB8"/>
    <w:rsid w:val="00F66079"/>
    <w:rsid w:val="00F750F6"/>
    <w:rsid w:val="00FD3842"/>
    <w:rsid w:val="00FE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beeff,#e7ffe7,#c1f3ff,#d7f7ff,#98a3d7,#bfc9ff,#ffc,#d1f4f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06C4E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1">
    <w:name w:val="heading 1"/>
    <w:basedOn w:val="a0"/>
    <w:next w:val="a0"/>
    <w:qFormat/>
    <w:rsid w:val="00606C4E"/>
    <w:pPr>
      <w:keepNext/>
      <w:outlineLvl w:val="0"/>
    </w:pPr>
    <w:rPr>
      <w:rFonts w:cs="Times New Roman"/>
      <w:b/>
      <w:color w:val="000080"/>
      <w:sz w:val="40"/>
      <w:szCs w:val="40"/>
    </w:rPr>
  </w:style>
  <w:style w:type="paragraph" w:styleId="2">
    <w:name w:val="heading 2"/>
    <w:basedOn w:val="a0"/>
    <w:next w:val="a0"/>
    <w:qFormat/>
    <w:rsid w:val="00606C4E"/>
    <w:pPr>
      <w:keepNext/>
      <w:outlineLvl w:val="1"/>
    </w:pPr>
    <w:rPr>
      <w:rFonts w:cs="Times New Roman"/>
      <w:b/>
      <w:color w:val="000080"/>
      <w:sz w:val="32"/>
      <w:szCs w:val="32"/>
    </w:rPr>
  </w:style>
  <w:style w:type="paragraph" w:styleId="3">
    <w:name w:val="heading 3"/>
    <w:basedOn w:val="a0"/>
    <w:next w:val="a0"/>
    <w:link w:val="30"/>
    <w:qFormat/>
    <w:rsid w:val="00606C4E"/>
    <w:pPr>
      <w:keepNext/>
      <w:outlineLvl w:val="2"/>
    </w:pPr>
    <w:rPr>
      <w:rFonts w:ascii="Palatino" w:hAnsi="Palatino" w:cs="Times New Roman"/>
      <w:sz w:val="28"/>
      <w:szCs w:val="28"/>
    </w:rPr>
  </w:style>
  <w:style w:type="paragraph" w:styleId="4">
    <w:name w:val="heading 4"/>
    <w:basedOn w:val="a0"/>
    <w:next w:val="a0"/>
    <w:qFormat/>
    <w:rsid w:val="00606C4E"/>
    <w:pPr>
      <w:keepNext/>
      <w:outlineLvl w:val="3"/>
    </w:pPr>
    <w:rPr>
      <w:rFonts w:ascii="Palatino" w:hAnsi="Palatino" w:cs="Times New Roman"/>
    </w:rPr>
  </w:style>
  <w:style w:type="paragraph" w:styleId="5">
    <w:name w:val="heading 5"/>
    <w:basedOn w:val="a0"/>
    <w:next w:val="a0"/>
    <w:link w:val="50"/>
    <w:qFormat/>
    <w:rsid w:val="00606C4E"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6">
    <w:name w:val="heading 6"/>
    <w:basedOn w:val="a0"/>
    <w:next w:val="a0"/>
    <w:qFormat/>
    <w:rsid w:val="00606C4E"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9">
    <w:name w:val="heading 9"/>
    <w:basedOn w:val="a0"/>
    <w:next w:val="a0"/>
    <w:qFormat/>
    <w:rsid w:val="00606C4E"/>
    <w:pPr>
      <w:keepNext/>
      <w:outlineLvl w:val="8"/>
    </w:pPr>
    <w:rPr>
      <w:i/>
      <w:color w:val="003366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"/>
    <w:basedOn w:val="a0"/>
    <w:rsid w:val="00606C4E"/>
    <w:pPr>
      <w:numPr>
        <w:numId w:val="2"/>
      </w:numPr>
    </w:pPr>
    <w:rPr>
      <w:sz w:val="22"/>
      <w:szCs w:val="22"/>
    </w:rPr>
  </w:style>
  <w:style w:type="paragraph" w:styleId="a4">
    <w:name w:val="Balloon Text"/>
    <w:basedOn w:val="a0"/>
    <w:semiHidden/>
    <w:rsid w:val="00606C4E"/>
    <w:rPr>
      <w:rFonts w:ascii="Tahoma" w:hAnsi="Tahoma" w:cs="Tahoma"/>
      <w:sz w:val="16"/>
      <w:szCs w:val="16"/>
    </w:rPr>
  </w:style>
  <w:style w:type="paragraph" w:customStyle="1" w:styleId="web">
    <w:name w:val="web"/>
    <w:basedOn w:val="a0"/>
    <w:rsid w:val="00606C4E"/>
    <w:pPr>
      <w:jc w:val="center"/>
    </w:pPr>
    <w:rPr>
      <w:color w:val="FF6600"/>
      <w:lang w:val="th-TH" w:bidi="th-TH"/>
    </w:rPr>
  </w:style>
  <w:style w:type="paragraph" w:customStyle="1" w:styleId="CaptionText">
    <w:name w:val="Caption Text"/>
    <w:basedOn w:val="a0"/>
    <w:rsid w:val="00606C4E"/>
    <w:pPr>
      <w:spacing w:line="240" w:lineRule="atLeast"/>
      <w:jc w:val="center"/>
    </w:pPr>
    <w:rPr>
      <w:i/>
      <w:color w:val="33CCCC"/>
      <w:sz w:val="18"/>
      <w:szCs w:val="18"/>
      <w:lang w:val="th-TH" w:bidi="th-TH"/>
    </w:rPr>
  </w:style>
  <w:style w:type="paragraph" w:customStyle="1" w:styleId="ReturnAddress">
    <w:name w:val="Return Address"/>
    <w:basedOn w:val="a0"/>
    <w:rsid w:val="00606C4E"/>
    <w:pPr>
      <w:spacing w:line="220" w:lineRule="exact"/>
      <w:jc w:val="center"/>
    </w:pPr>
    <w:rPr>
      <w:sz w:val="18"/>
      <w:szCs w:val="18"/>
      <w:lang w:val="th-TH" w:bidi="th-TH"/>
    </w:rPr>
  </w:style>
  <w:style w:type="paragraph" w:customStyle="1" w:styleId="VolumeandIssue">
    <w:name w:val="Volume and Issue"/>
    <w:basedOn w:val="a0"/>
    <w:rsid w:val="00606C4E"/>
    <w:pPr>
      <w:spacing w:line="240" w:lineRule="atLeast"/>
    </w:pPr>
    <w:rPr>
      <w:b/>
      <w:color w:val="FF6600"/>
      <w:spacing w:val="20"/>
      <w:sz w:val="16"/>
      <w:szCs w:val="16"/>
      <w:lang w:val="th-TH" w:bidi="th-TH"/>
    </w:rPr>
  </w:style>
  <w:style w:type="paragraph" w:customStyle="1" w:styleId="Masthead">
    <w:name w:val="Masthead"/>
    <w:basedOn w:val="1"/>
    <w:rsid w:val="00606C4E"/>
    <w:pPr>
      <w:jc w:val="center"/>
    </w:pPr>
    <w:rPr>
      <w:rFonts w:cs="Trebuchet MS"/>
      <w:color w:val="FFFFFF"/>
      <w:sz w:val="56"/>
      <w:szCs w:val="56"/>
      <w:lang w:val="th-TH" w:bidi="th-TH"/>
    </w:rPr>
  </w:style>
  <w:style w:type="paragraph" w:customStyle="1" w:styleId="10">
    <w:name w:val="หัวเรื่องสารบัญ1"/>
    <w:basedOn w:val="a0"/>
    <w:rsid w:val="00606C4E"/>
    <w:pPr>
      <w:spacing w:after="120" w:line="240" w:lineRule="atLeast"/>
    </w:pPr>
    <w:rPr>
      <w:b/>
      <w:color w:val="000080"/>
      <w:sz w:val="20"/>
      <w:szCs w:val="20"/>
      <w:lang w:val="th-TH" w:bidi="th-TH"/>
    </w:rPr>
  </w:style>
  <w:style w:type="paragraph" w:customStyle="1" w:styleId="TOCText">
    <w:name w:val="TOC Text"/>
    <w:basedOn w:val="a0"/>
    <w:rsid w:val="00606C4E"/>
    <w:pPr>
      <w:tabs>
        <w:tab w:val="right" w:pos="2250"/>
      </w:tabs>
      <w:spacing w:line="360" w:lineRule="exact"/>
    </w:pPr>
    <w:rPr>
      <w:color w:val="000080"/>
      <w:sz w:val="16"/>
      <w:szCs w:val="16"/>
      <w:lang w:val="th-TH" w:bidi="th-TH"/>
    </w:rPr>
  </w:style>
  <w:style w:type="paragraph" w:customStyle="1" w:styleId="PageTitle">
    <w:name w:val="Page Title"/>
    <w:basedOn w:val="a0"/>
    <w:rsid w:val="00606C4E"/>
    <w:pPr>
      <w:jc w:val="right"/>
    </w:pPr>
    <w:rPr>
      <w:b/>
      <w:color w:val="FFFFFF"/>
      <w:sz w:val="28"/>
      <w:szCs w:val="28"/>
      <w:lang w:val="th-TH" w:bidi="th-TH"/>
    </w:rPr>
  </w:style>
  <w:style w:type="paragraph" w:customStyle="1" w:styleId="Pullquote">
    <w:name w:val="Pullquote"/>
    <w:basedOn w:val="a0"/>
    <w:rsid w:val="00606C4E"/>
    <w:pPr>
      <w:spacing w:line="360" w:lineRule="atLeast"/>
      <w:jc w:val="right"/>
    </w:pPr>
    <w:rPr>
      <w:i/>
      <w:color w:val="FF5050"/>
      <w:lang w:val="th-TH" w:bidi="th-TH"/>
    </w:rPr>
  </w:style>
  <w:style w:type="paragraph" w:customStyle="1" w:styleId="MailingAddress">
    <w:name w:val="Mailing Address"/>
    <w:basedOn w:val="a0"/>
    <w:rsid w:val="00606C4E"/>
    <w:pPr>
      <w:spacing w:line="280" w:lineRule="atLeast"/>
    </w:pPr>
    <w:rPr>
      <w:rFonts w:ascii="Arial" w:hAnsi="Arial" w:cs="Arial"/>
      <w:b/>
      <w:caps/>
      <w:lang w:val="th-TH" w:bidi="th-TH"/>
    </w:rPr>
  </w:style>
  <w:style w:type="paragraph" w:customStyle="1" w:styleId="BodyText">
    <w:name w:val="BodyText"/>
    <w:basedOn w:val="a0"/>
    <w:rsid w:val="00606C4E"/>
    <w:pPr>
      <w:spacing w:after="120"/>
    </w:pPr>
    <w:rPr>
      <w:sz w:val="20"/>
      <w:szCs w:val="20"/>
      <w:lang w:val="th-TH" w:bidi="th-TH"/>
    </w:rPr>
  </w:style>
  <w:style w:type="character" w:styleId="a5">
    <w:name w:val="page number"/>
    <w:rsid w:val="00606C4E"/>
    <w:rPr>
      <w:b/>
      <w:bCs w:val="0"/>
      <w:color w:val="FFFFFF"/>
      <w:sz w:val="28"/>
      <w:lang w:val="th-TH"/>
    </w:rPr>
  </w:style>
  <w:style w:type="character" w:customStyle="1" w:styleId="emailstyle29">
    <w:name w:val="emailstyle29"/>
    <w:basedOn w:val="a1"/>
    <w:semiHidden/>
    <w:rsid w:val="00606C4E"/>
    <w:rPr>
      <w:rFonts w:ascii="Arial" w:hAnsi="Arial" w:cs="Arial" w:hint="default"/>
      <w:color w:val="000080"/>
      <w:sz w:val="20"/>
      <w:szCs w:val="20"/>
    </w:rPr>
  </w:style>
  <w:style w:type="paragraph" w:styleId="a6">
    <w:name w:val="No Spacing"/>
    <w:uiPriority w:val="1"/>
    <w:qFormat/>
    <w:rsid w:val="00D025B5"/>
    <w:rPr>
      <w:rFonts w:ascii="Calibri" w:eastAsia="Calibri" w:hAnsi="Calibri" w:cs="Cordia New"/>
      <w:sz w:val="22"/>
      <w:szCs w:val="28"/>
    </w:rPr>
  </w:style>
  <w:style w:type="paragraph" w:styleId="a7">
    <w:name w:val="Body Text"/>
    <w:basedOn w:val="a0"/>
    <w:link w:val="a8"/>
    <w:rsid w:val="00A4561A"/>
    <w:pPr>
      <w:tabs>
        <w:tab w:val="left" w:pos="1418"/>
      </w:tabs>
    </w:pPr>
    <w:rPr>
      <w:rFonts w:ascii="Cordia New" w:eastAsia="Cordia New" w:hAnsi="Cordia New" w:cs="Cordia New"/>
      <w:sz w:val="32"/>
      <w:szCs w:val="32"/>
      <w:lang w:eastAsia="en-US" w:bidi="th-TH"/>
    </w:rPr>
  </w:style>
  <w:style w:type="character" w:customStyle="1" w:styleId="a8">
    <w:name w:val="เนื้อความ อักขระ"/>
    <w:basedOn w:val="a1"/>
    <w:link w:val="a7"/>
    <w:rsid w:val="00A4561A"/>
    <w:rPr>
      <w:rFonts w:ascii="Cordia New" w:eastAsia="Cordia New" w:hAnsi="Cordia New" w:cs="Cordia New"/>
      <w:sz w:val="32"/>
      <w:szCs w:val="32"/>
    </w:rPr>
  </w:style>
  <w:style w:type="character" w:styleId="a9">
    <w:name w:val="Hyperlink"/>
    <w:uiPriority w:val="99"/>
    <w:unhideWhenUsed/>
    <w:rsid w:val="00A4561A"/>
    <w:rPr>
      <w:color w:val="0000FF"/>
      <w:u w:val="single"/>
    </w:rPr>
  </w:style>
  <w:style w:type="character" w:customStyle="1" w:styleId="style59">
    <w:name w:val="style59"/>
    <w:rsid w:val="007230C6"/>
  </w:style>
  <w:style w:type="character" w:customStyle="1" w:styleId="apple-converted-space">
    <w:name w:val="apple-converted-space"/>
    <w:basedOn w:val="a1"/>
    <w:rsid w:val="003201A4"/>
  </w:style>
  <w:style w:type="paragraph" w:styleId="aa">
    <w:name w:val="header"/>
    <w:basedOn w:val="a0"/>
    <w:link w:val="ab"/>
    <w:rsid w:val="00CE4D1A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basedOn w:val="a1"/>
    <w:link w:val="aa"/>
    <w:rsid w:val="00CE4D1A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ac">
    <w:name w:val="footer"/>
    <w:basedOn w:val="a0"/>
    <w:link w:val="ad"/>
    <w:rsid w:val="00CE4D1A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basedOn w:val="a1"/>
    <w:link w:val="ac"/>
    <w:rsid w:val="00CE4D1A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ae">
    <w:name w:val="Normal (Web)"/>
    <w:basedOn w:val="a0"/>
    <w:uiPriority w:val="99"/>
    <w:unhideWhenUsed/>
    <w:rsid w:val="00942522"/>
    <w:pPr>
      <w:spacing w:before="100" w:beforeAutospacing="1" w:after="100" w:afterAutospacing="1"/>
    </w:pPr>
    <w:rPr>
      <w:rFonts w:ascii="Angsana New" w:hAnsi="Angsana New" w:cs="Angsana New"/>
      <w:sz w:val="28"/>
      <w:szCs w:val="28"/>
      <w:lang w:eastAsia="en-US" w:bidi="th-TH"/>
    </w:rPr>
  </w:style>
  <w:style w:type="character" w:styleId="af">
    <w:name w:val="Strong"/>
    <w:basedOn w:val="a1"/>
    <w:uiPriority w:val="22"/>
    <w:qFormat/>
    <w:rsid w:val="00942522"/>
    <w:rPr>
      <w:b/>
      <w:bCs/>
    </w:rPr>
  </w:style>
  <w:style w:type="character" w:customStyle="1" w:styleId="30">
    <w:name w:val="หัวเรื่อง 3 อักขระ"/>
    <w:basedOn w:val="a1"/>
    <w:link w:val="3"/>
    <w:rsid w:val="0061172D"/>
    <w:rPr>
      <w:rFonts w:ascii="Palatino" w:eastAsia="Times New Roman" w:hAnsi="Palatino"/>
      <w:sz w:val="28"/>
      <w:szCs w:val="28"/>
      <w:lang w:eastAsia="th-TH" w:bidi="ar-SA"/>
    </w:rPr>
  </w:style>
  <w:style w:type="character" w:customStyle="1" w:styleId="fcg">
    <w:name w:val="fcg"/>
    <w:basedOn w:val="a1"/>
    <w:rsid w:val="00B675BF"/>
  </w:style>
  <w:style w:type="character" w:customStyle="1" w:styleId="50">
    <w:name w:val="หัวเรื่อง 5 อักขระ"/>
    <w:basedOn w:val="a1"/>
    <w:link w:val="5"/>
    <w:rsid w:val="003F4C0E"/>
    <w:rPr>
      <w:rFonts w:ascii="Comic Sans MS" w:eastAsia="Times New Roman" w:hAnsi="Comic Sans MS"/>
      <w:color w:val="003300"/>
      <w:sz w:val="26"/>
      <w:szCs w:val="26"/>
      <w:lang w:eastAsia="th-TH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5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facebook.com/media/set/?set=a.936575669819695.1073741922.100004018119679&amp;type=3" TargetMode="External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s://www.facebook.com/media/set/?set=a.936791136464815.1073741924.100004018119679&amp;type=3" TargetMode="External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School%20newsletter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97658-FC68-4289-9957-C20D85C89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 newsletter</Template>
  <TotalTime>329</TotalTime>
  <Pages>9</Pages>
  <Words>26</Words>
  <Characters>152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V.7_x64</dc:creator>
  <cp:lastModifiedBy>PREM</cp:lastModifiedBy>
  <cp:revision>49</cp:revision>
  <cp:lastPrinted>2016-08-30T06:22:00Z</cp:lastPrinted>
  <dcterms:created xsi:type="dcterms:W3CDTF">2016-07-28T15:01:00Z</dcterms:created>
  <dcterms:modified xsi:type="dcterms:W3CDTF">2016-08-30T06:23:00Z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TC010182551054</vt:lpwstr>
  </property>
</Properties>
</file>