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E12B64" w:rsidRDefault="00C9686D" w:rsidP="009861BB">
      <w:pPr>
        <w:rPr>
          <w:rFonts w:cs="Angsana New"/>
          <w:lang w:bidi="th-TH"/>
        </w:rPr>
      </w:pPr>
      <w:r>
        <w:rPr>
          <w:rFonts w:cs="Angsana New"/>
          <w:noProof/>
          <w:lang w:eastAsia="en-US" w:bidi="th-T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2" o:spid="_x0000_s1134" type="#_x0000_t202" style="position:absolute;margin-left:53.05pt;margin-top:80.8pt;width:145.7pt;height:47.45pt;z-index:251717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Text Box 12;mso-fit-shape-to-text:t" inset="0,0,0,0">
              <w:txbxContent>
                <w:p w:rsidR="00220CB0" w:rsidRPr="00220CB0" w:rsidRDefault="00220CB0" w:rsidP="00220CB0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8"/>
                      <w:szCs w:val="28"/>
                      <w:cs/>
                      <w:lang w:val="en-US"/>
                    </w:rPr>
                  </w:pPr>
                  <w:r w:rsidRPr="00BF74E0"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8"/>
                      <w:szCs w:val="28"/>
                      <w:cs/>
                    </w:rPr>
                    <w:t xml:space="preserve">ประจำเดือน </w:t>
                  </w:r>
                  <w:r w:rsidR="00C329F6">
                    <w:rPr>
                      <w:rFonts w:ascii="TH SarabunIT๙" w:hAnsi="TH SarabunIT๙" w:cs="TH SarabunIT๙" w:hint="cs"/>
                      <w:b w:val="0"/>
                      <w:bCs/>
                      <w:color w:val="000000" w:themeColor="text1"/>
                      <w:sz w:val="28"/>
                      <w:szCs w:val="28"/>
                      <w:cs/>
                      <w:lang w:val="en-US"/>
                    </w:rPr>
                    <w:t>พฤษภาคม</w:t>
                  </w:r>
                  <w:r w:rsidRPr="00BF74E0"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8"/>
                      <w:szCs w:val="28"/>
                      <w:cs/>
                    </w:rPr>
                    <w:t xml:space="preserve"> 255</w:t>
                  </w:r>
                  <w:r w:rsidR="00C329F6"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8"/>
                      <w:szCs w:val="28"/>
                      <w:lang w:val="en-US"/>
                    </w:rPr>
                    <w:t>9</w:t>
                  </w:r>
                </w:p>
                <w:p w:rsidR="00220CB0" w:rsidRPr="00BF74E0" w:rsidRDefault="00220CB0" w:rsidP="00220CB0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8"/>
                      <w:szCs w:val="28"/>
                      <w:cs/>
                    </w:rPr>
                  </w:pPr>
                  <w:r w:rsidRPr="00BF74E0"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8"/>
                      <w:szCs w:val="28"/>
                      <w:cs/>
                    </w:rPr>
                    <w:t xml:space="preserve">ฉบับที่ </w:t>
                  </w:r>
                  <w:r w:rsidR="00777A96"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8"/>
                      <w:szCs w:val="28"/>
                      <w:lang w:val="en-US"/>
                    </w:rPr>
                    <w:t>8</w:t>
                  </w:r>
                  <w:r w:rsidRPr="00BF74E0"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8"/>
                      <w:szCs w:val="28"/>
                      <w:cs/>
                    </w:rPr>
                    <w:t xml:space="preserve"> ครั้งที่ 1</w:t>
                  </w:r>
                </w:p>
              </w:txbxContent>
            </v:textbox>
            <w10:wrap anchorx="page" anchory="page"/>
          </v:shape>
        </w:pict>
      </w:r>
      <w:r>
        <w:rPr>
          <w:rFonts w:cs="Angsana New"/>
          <w:noProof/>
          <w:lang w:eastAsia="en-US" w:bidi="th-TH"/>
        </w:rPr>
        <w:pict>
          <v:shape id="Text Box 13" o:spid="_x0000_s1137" type="#_x0000_t202" style="position:absolute;margin-left:27pt;margin-top:36pt;width:549pt;height:49.4pt;z-index:251720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" filled="f" stroked="f" strokecolor="white">
            <v:textbox style="mso-next-textbox:#Text Box 13;mso-fit-shape-to-text:t" inset="0,0,0,0">
              <w:txbxContent>
                <w:p w:rsidR="00220CB0" w:rsidRPr="00A22BCB" w:rsidRDefault="00220CB0" w:rsidP="00220CB0">
                  <w:pPr>
                    <w:pStyle w:val="Masthead"/>
                    <w:rPr>
                      <w:rFonts w:ascii="DilleniaUPC" w:hAnsi="DilleniaUPC" w:cs="DilleniaUPC"/>
                      <w:bCs/>
                      <w:sz w:val="72"/>
                      <w:szCs w:val="72"/>
                      <w:cs/>
                    </w:rPr>
                  </w:pPr>
                  <w:r w:rsidRPr="00A22BCB">
                    <w:rPr>
                      <w:rFonts w:ascii="DilleniaUPC" w:hAnsi="DilleniaUPC" w:cs="DilleniaUPC"/>
                      <w:b w:val="0"/>
                      <w:bCs/>
                      <w:color w:val="FFFF00"/>
                      <w:sz w:val="78"/>
                      <w:szCs w:val="78"/>
                      <w:cs/>
                    </w:rPr>
                    <w:t>จดหมายข่าว</w:t>
                  </w:r>
                  <w:r w:rsidRPr="00927365">
                    <w:rPr>
                      <w:rFonts w:ascii="DilleniaUPC" w:hAnsi="DilleniaUPC" w:cs="DilleniaUPC"/>
                      <w:b w:val="0"/>
                      <w:bCs/>
                      <w:color w:val="FFFF00"/>
                      <w:sz w:val="62"/>
                      <w:szCs w:val="62"/>
                      <w:cs/>
                    </w:rPr>
                    <w:t>ของเทศบาลตำบลก้อ</w:t>
                  </w:r>
                </w:p>
              </w:txbxContent>
            </v:textbox>
            <w10:wrap anchorx="page" anchory="page"/>
          </v:shape>
        </w:pict>
      </w:r>
      <w:r>
        <w:rPr>
          <w:rFonts w:cs="Angsana New"/>
          <w:noProof/>
          <w:lang w:eastAsia="en-US" w:bidi="th-TH"/>
        </w:rPr>
        <w:pict>
          <v:group id="Group 1911" o:spid="_x0000_s1129" style="position:absolute;margin-left:299.25pt;margin-top:28.45pt;width:4in;height:727.55pt;z-index:251716608;mso-position-horizontal-relative:page;mso-position-vertical-relative:page" coordorigin="5985,569" coordsize="5760,14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">
            <v:rect id="Rectangle 252" o:spid="_x0000_s1130" style="position:absolute;left:5985;top:569;width:5760;height:10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LujcEA&#10;AADbAAAADwAAAGRycy9kb3ducmV2LnhtbESPQWvCQBSE74X+h+UVequbqqRtdBVRAl5j2/tj95mk&#10;Zt+G3TWm/94VBI/DzHzDLNej7cRAPrSOFbxPMhDE2pmWawU/3+XbJ4gQkQ12jknBPwVYr56fllgY&#10;d+GKhkOsRYJwKFBBE2NfSBl0QxbDxPXEyTs6bzEm6WtpPF4S3HZymmW5tNhyWmiwp21D+nQ4WwXu&#10;r/S5nvOow8nm5cDV725WKfX6Mm4WICKN8RG+t/dGwccX3L6kH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i7o3BAAAA2wAAAA8AAAAAAAAAAAAAAAAAmAIAAGRycy9kb3du&#10;cmV2LnhtbFBLBQYAAAAABAAEAPUAAACGAwAAAAA=&#10;" fillcolor="#f60" stroked="f" strokeweight="0" insetpen="t">
              <v:shadow color="#ccc"/>
              <o:lock v:ext="edit" shapetype="t"/>
              <v:textbox inset="2.88pt,2.88pt,2.88pt,2.88pt"/>
            </v:rect>
            <v:rect id="Rectangle 256" o:spid="_x0000_s1131" style="position:absolute;left:11379;top:569;width:366;height:76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03N70A&#10;AADbAAAADwAAAGRycy9kb3ducmV2LnhtbERPy4rCMBTdC/5DuII7TWeUIh2jDA4Ft/WxvyTXtmNz&#10;U5JY699PFgMuD+e93Y+2EwP50DpW8LHMQBBrZ1quFVzO5WIDIkRkg51jUvCiAPvddLLFwrgnVzSc&#10;Yi1SCIcCFTQx9oWUQTdkMSxdT5y4m/MWY4K+lsbjM4XbTn5mWS4ttpwaGuzp0JC+nx5Wgfstfa7X&#10;POpwt3k5cHX9WVVKzWfj9xeISGN8i//dR6Ngk9anL+kHyN0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A03N70AAADbAAAADwAAAAAAAAAAAAAAAACYAgAAZHJzL2Rvd25yZXYu&#10;eG1sUEsFBgAAAAAEAAQA9QAAAIIDAAAAAA==&#10;" fillcolor="#f60" stroked="f" strokeweight="0" insetpen="t">
              <v:shadow color="#ccc"/>
              <o:lock v:ext="edit" shapetype="t"/>
              <v:textbox inset="2.88pt,2.88pt,2.88pt,2.88pt"/>
            </v:rect>
            <v:rect id="Rectangle 250" o:spid="_x0000_s1132" style="position:absolute;left:5985;top:14766;width:5760;height:3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GSrMAA&#10;AADbAAAADwAAAGRycy9kb3ducmV2LnhtbESPT4vCMBTE7wt+h/CEva2puhSpRhGXgtf65/5Inm21&#10;eSlJttZvv1lY2OMwM79hNrvRdmIgH1rHCuazDASxdqblWsHlXH6sQISIbLBzTApeFGC3nbxtsDDu&#10;yRUNp1iLBOFQoIImxr6QMuiGLIaZ64mTd3PeYkzS19J4fCa47eQiy3JpseW00GBPh4b04/RtFbh7&#10;6XP9yaMOD5uXA1fXr2Wl1Pt03K9BRBrjf/ivfTQKVnP4/ZJ+gN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0GSrMAAAADbAAAADwAAAAAAAAAAAAAAAACYAgAAZHJzL2Rvd25y&#10;ZXYueG1sUEsFBgAAAAAEAAQA9QAAAIUDAAAAAA==&#10;" fillcolor="#f60" stroked="f" strokeweight="0" insetpen="t">
              <v:shadow color="#ccc"/>
              <o:lock v:ext="edit" shapetype="t"/>
              <v:textbox inset="2.88pt,2.88pt,2.88pt,2.88pt"/>
            </v:rect>
            <v:rect id="Rectangle 257" o:spid="_x0000_s1133" style="position:absolute;left:11379;top:7950;width:366;height:71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MM28AA&#10;AADbAAAADwAAAGRycy9kb3ducmV2LnhtbESPzWrDMBCE74G+g9hCb4mcH4xxo4SQYsjVSXpfpK3t&#10;xloZSXHct68KhRyHmfmG2e4n24uRfOgcK1guMhDE2pmOGwXXSzUvQISIbLB3TAp+KMB+9zLbYmnc&#10;g2saz7ERCcKhRAVtjEMpZdAtWQwLNxAn78t5izFJ30jj8ZHgtperLMulxY7TQosDHVvSt/PdKnDf&#10;lc/1hicdbjavRq4/P9a1Um+v0+EdRKQpPsP/7ZNRUKzg70v6AXL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5MM28AAAADbAAAADwAAAAAAAAAAAAAAAACYAgAAZHJzL2Rvd25y&#10;ZXYueG1sUEsFBgAAAAAEAAQA9QAAAIUDAAAAAA==&#10;" fillcolor="#f60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>
        <w:rPr>
          <w:rFonts w:cs="Angsana New"/>
          <w:noProof/>
          <w:lang w:eastAsia="en-US" w:bidi="th-TH"/>
        </w:rPr>
        <w:pict>
          <v:group id="Group 1910" o:spid="_x0000_s1119" style="position:absolute;margin-left:22.6pt;margin-top:28.45pt;width:282.35pt;height:727.55pt;z-index:251715584;mso-position-horizontal-relative:page;mso-position-vertical-relative:page" coordorigin="452,569" coordsize="5647,14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">
            <v:rect id="Rectangle 254" o:spid="_x0000_s1120" style="position:absolute;left:452;top:569;width:366;height:76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YxNMAA&#10;AADbAAAADwAAAGRycy9kb3ducmV2LnhtbESPQYvCMBSE7wv+h/CEva2prhSpRhGl4LXq3h/J27ba&#10;vJQk1vrvNwsLexxm5htmsxttJwbyoXWsYD7LQBBrZ1quFVwv5ccKRIjIBjvHpOBFAXbbydsGC+Oe&#10;XNFwjrVIEA4FKmhi7Aspg27IYpi5njh5385bjEn6WhqPzwS3nVxkWS4ttpwWGuzp0JC+nx9WgbuV&#10;PtdLHnW427wcuPo6flZKvU/H/RpEpDH+h//aJ6NgtYTfL+kHyO0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YxNMAAAADbAAAADwAAAAAAAAAAAAAAAACYAgAAZHJzL2Rvd25y&#10;ZXYueG1sUEsFBgAAAAAEAAQA9QAAAIUDAAAAAA==&#10;" fillcolor="#f60" stroked="f" strokeweight="0" insetpen="t">
              <v:shadow color="#ccc"/>
              <o:lock v:ext="edit" shapetype="t"/>
              <v:textbox inset="2.88pt,2.88pt,2.88pt,2.88pt"/>
            </v:rect>
            <v:rect id="Rectangle 253" o:spid="_x0000_s1121" style="position:absolute;left:452;top:569;width:5647;height:10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qUr8AA&#10;AADbAAAADwAAAGRycy9kb3ducmV2LnhtbESPQWvCQBSE70L/w/IKvenGqkFSVxEl0Gu0vT92X5No&#10;9m3Y3cb033cFweMwM98wm91oOzGQD61jBfNZBoJYO9NyreDrXE7XIEJENtg5JgV/FGC3fZlssDDu&#10;xhUNp1iLBOFQoIImxr6QMuiGLIaZ64mT9+O8xZikr6XxeEtw28n3LMulxZbTQoM9HRrS19OvVeAu&#10;pc/1kkcdrjYvB66+j4tKqbfXcf8BItIYn+FH+9MoWK/g/iX9AL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qUr8AAAADbAAAADwAAAAAAAAAAAAAAAACYAgAAZHJzL2Rvd25y&#10;ZXYueG1sUEsFBgAAAAAEAAQA9QAAAIUDAAAAAA==&#10;" fillcolor="#f60" stroked="f" strokeweight="0" insetpen="t">
              <v:shadow color="#ccc"/>
              <o:lock v:ext="edit" shapetype="t"/>
              <v:textbox inset="2.88pt,2.88pt,2.88pt,2.88pt"/>
            </v:rect>
            <v:rect id="Rectangle 251" o:spid="_x0000_s1122" style="position:absolute;left:452;top:14766;width:5647;height:3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gK2MAA&#10;AADbAAAADwAAAGRycy9kb3ducmV2LnhtbESPT4vCMBTE7wt+h/CEva2p61KkGkVcCl7rn/sjebbV&#10;5qUk2dr99htB2OMwM79h1tvRdmIgH1rHCuazDASxdqblWsH5VH4sQYSIbLBzTAp+KcB2M3lbY2Hc&#10;gysajrEWCcKhQAVNjH0hZdANWQwz1xMn7+q8xZikr6Xx+Ehw28nPLMulxZbTQoM97RvS9+OPVeBu&#10;pc/1F4863G1eDlxdvheVUu/TcbcCEWmM/+FX+2AULHN4fkk/QG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KgK2MAAAADbAAAADwAAAAAAAAAAAAAAAACYAgAAZHJzL2Rvd25y&#10;ZXYueG1sUEsFBgAAAAAEAAQA9QAAAIUDAAAAAA==&#10;" fillcolor="#f60" stroked="f" strokeweight="0" insetpen="t">
              <v:shadow color="#ccc"/>
              <o:lock v:ext="edit" shapetype="t"/>
              <v:textbox inset="2.88pt,2.88pt,2.88pt,2.88pt"/>
            </v:rect>
            <v:rect id="Rectangle 255" o:spid="_x0000_s1123" style="position:absolute;left:452;top:7950;width:366;height:71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SvQ8EA&#10;AADbAAAADwAAAGRycy9kb3ducmV2LnhtbESPzWrDMBCE74W8g9hAbo2cpjjBiRJCi6FX5+e+SBvb&#10;ibUykuq4b18VCjkOM/MNs92PthMD+dA6VrCYZyCItTMt1wrOp/J1DSJEZIOdY1LwQwH2u8nLFgvj&#10;HlzRcIy1SBAOBSpoYuwLKYNuyGKYu544eVfnLcYkfS2Nx0eC206+ZVkuLbacFhrs6aMhfT9+WwXu&#10;Vvpcv/Oow93m5cDV5XNZKTWbjocNiEhjfIb/219GwXoFf1/SD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kr0PBAAAA2wAAAA8AAAAAAAAAAAAAAAAAmAIAAGRycy9kb3du&#10;cmV2LnhtbFBLBQYAAAAABAAEAPUAAACGAwAAAAA=&#10;" fillcolor="#f60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>
        <w:rPr>
          <w:noProof/>
          <w:lang w:eastAsia="en-US" w:bidi="th-TH"/>
        </w:rPr>
        <w:pict>
          <v:shape id="Text Box 1867" o:spid="_x0000_s1029" type="#_x0000_t202" style="position:absolute;margin-left:435.15pt;margin-top:80.85pt;width:132.55pt;height:27.7pt;z-index:251678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" filled="f" stroked="f">
            <v:textbox style="mso-next-textbox:#Text Box 1867;mso-fit-shape-to-text:t" inset="0,0,0,0">
              <w:txbxContent>
                <w:p w:rsidR="00A44858" w:rsidRPr="00AB45AC" w:rsidRDefault="00D025B5">
                  <w:pPr>
                    <w:pStyle w:val="VolumeandIssue"/>
                    <w:jc w:val="right"/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4"/>
                      <w:szCs w:val="24"/>
                      <w:cs/>
                    </w:rPr>
                  </w:pPr>
                  <w:r w:rsidRPr="00AB45AC"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4"/>
                      <w:szCs w:val="32"/>
                      <w:cs/>
                    </w:rPr>
                    <w:t>นายชุมพร  มะโน</w:t>
                  </w:r>
                </w:p>
                <w:p w:rsidR="00A44858" w:rsidRPr="00AB45AC" w:rsidRDefault="00D025B5">
                  <w:pPr>
                    <w:pStyle w:val="VolumeandIssue"/>
                    <w:jc w:val="right"/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4"/>
                      <w:szCs w:val="32"/>
                      <w:cs/>
                    </w:rPr>
                  </w:pPr>
                  <w:r w:rsidRPr="00AB45AC"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4"/>
                      <w:szCs w:val="32"/>
                      <w:cs/>
                    </w:rPr>
                    <w:t>นายกเทศมนตรีตำบลก้อ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en-US" w:bidi="th-TH"/>
        </w:rPr>
        <w:pict>
          <v:shape id="Text Box 15" o:spid="_x0000_s1031" type="#_x0000_t202" style="position:absolute;margin-left:183.8pt;margin-top:137pt;width:383.95pt;height:60.65pt;z-index:251624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" filled="f" stroked="f">
            <v:textbox style="mso-next-textbox:#Text Box 15" inset="0,0,0,0">
              <w:txbxContent>
                <w:p w:rsidR="00A22BCB" w:rsidRPr="00A22BCB" w:rsidRDefault="00D025B5" w:rsidP="00D025B5">
                  <w:pPr>
                    <w:pStyle w:val="a6"/>
                    <w:shd w:val="clear" w:color="auto" w:fill="FFFFFF"/>
                    <w:jc w:val="center"/>
                    <w:rPr>
                      <w:rFonts w:asciiTheme="minorBidi" w:hAnsiTheme="minorBidi" w:cstheme="minorBidi"/>
                      <w:b/>
                      <w:bCs/>
                      <w:color w:val="FF0000"/>
                      <w:sz w:val="36"/>
                      <w:szCs w:val="42"/>
                    </w:rPr>
                  </w:pPr>
                  <w:r w:rsidRPr="00A22BCB">
                    <w:rPr>
                      <w:rFonts w:asciiTheme="minorBidi" w:hAnsiTheme="minorBidi" w:cstheme="minorBidi"/>
                      <w:b/>
                      <w:bCs/>
                      <w:color w:val="FF0000"/>
                      <w:sz w:val="36"/>
                      <w:szCs w:val="42"/>
                      <w:cs/>
                    </w:rPr>
                    <w:t>“แก่งก้อแสนงาม   เรืองนามน้ำตก</w:t>
                  </w:r>
                  <w:r w:rsidR="00A22BCB" w:rsidRPr="00A22BCB">
                    <w:rPr>
                      <w:rFonts w:asciiTheme="minorBidi" w:hAnsiTheme="minorBidi" w:cstheme="minorBidi" w:hint="cs"/>
                      <w:b/>
                      <w:bCs/>
                      <w:color w:val="FF0000"/>
                      <w:sz w:val="36"/>
                      <w:szCs w:val="42"/>
                      <w:cs/>
                    </w:rPr>
                    <w:t xml:space="preserve">  </w:t>
                  </w:r>
                  <w:r w:rsidRPr="00A22BCB">
                    <w:rPr>
                      <w:rFonts w:asciiTheme="minorBidi" w:hAnsiTheme="minorBidi" w:cstheme="minorBidi"/>
                      <w:b/>
                      <w:bCs/>
                      <w:color w:val="FF0000"/>
                      <w:sz w:val="36"/>
                      <w:szCs w:val="42"/>
                      <w:cs/>
                    </w:rPr>
                    <w:t>มรดกลุ่มน้ำ</w:t>
                  </w:r>
                  <w:proofErr w:type="spellStart"/>
                  <w:r w:rsidRPr="00A22BCB">
                    <w:rPr>
                      <w:rFonts w:asciiTheme="minorBidi" w:hAnsiTheme="minorBidi" w:cstheme="minorBidi"/>
                      <w:b/>
                      <w:bCs/>
                      <w:color w:val="FF0000"/>
                      <w:sz w:val="36"/>
                      <w:szCs w:val="42"/>
                      <w:cs/>
                    </w:rPr>
                    <w:t>ปิง</w:t>
                  </w:r>
                  <w:proofErr w:type="spellEnd"/>
                  <w:r w:rsidRPr="00A22BCB">
                    <w:rPr>
                      <w:rFonts w:asciiTheme="minorBidi" w:hAnsiTheme="minorBidi" w:cstheme="minorBidi"/>
                      <w:b/>
                      <w:bCs/>
                      <w:color w:val="FF0000"/>
                      <w:sz w:val="36"/>
                      <w:szCs w:val="42"/>
                      <w:cs/>
                    </w:rPr>
                    <w:t xml:space="preserve">   </w:t>
                  </w:r>
                </w:p>
                <w:p w:rsidR="00D025B5" w:rsidRPr="00A22BCB" w:rsidRDefault="00D025B5" w:rsidP="00D025B5">
                  <w:pPr>
                    <w:pStyle w:val="a6"/>
                    <w:shd w:val="clear" w:color="auto" w:fill="FFFFFF"/>
                    <w:jc w:val="center"/>
                    <w:rPr>
                      <w:rFonts w:ascii="4815_KwangMD_Catthai" w:hAnsi="4815_KwangMD_Catthai" w:cs="4815_KwangMD_Catthai"/>
                      <w:b/>
                      <w:bCs/>
                      <w:color w:val="FF0000"/>
                      <w:sz w:val="40"/>
                      <w:szCs w:val="46"/>
                    </w:rPr>
                  </w:pPr>
                  <w:r w:rsidRPr="00A22BCB">
                    <w:rPr>
                      <w:rFonts w:asciiTheme="minorBidi" w:hAnsiTheme="minorBidi" w:cstheme="minorBidi"/>
                      <w:b/>
                      <w:bCs/>
                      <w:color w:val="FF0000"/>
                      <w:sz w:val="36"/>
                      <w:szCs w:val="42"/>
                      <w:cs/>
                    </w:rPr>
                    <w:t>บริสุทธิ์จริงอากาศ   ธรรมชาติสุดสวย   ร่ำรวยข้าวโพด”</w:t>
                  </w:r>
                </w:p>
                <w:p w:rsidR="00A44858" w:rsidRPr="00A22BCB" w:rsidRDefault="00A44858">
                  <w:pPr>
                    <w:pStyle w:val="1"/>
                    <w:rPr>
                      <w:rFonts w:ascii="Angsana New" w:hAnsi="Angsana New" w:cs="Angsana New"/>
                      <w:color w:val="FF0000"/>
                      <w:lang w:bidi="th-TH"/>
                    </w:rPr>
                  </w:pPr>
                </w:p>
              </w:txbxContent>
            </v:textbox>
            <w10:wrap anchorx="page" anchory="page"/>
          </v:shape>
        </w:pict>
      </w:r>
      <w:r w:rsidR="00A8229B">
        <w:rPr>
          <w:rFonts w:cs="Angsana New"/>
          <w:noProof/>
          <w:lang w:eastAsia="en-US" w:bidi="th-TH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-196716</wp:posOffset>
            </wp:positionH>
            <wp:positionV relativeFrom="paragraph">
              <wp:posOffset>420904</wp:posOffset>
            </wp:positionV>
            <wp:extent cx="1061233" cy="1078120"/>
            <wp:effectExtent l="0" t="0" r="5715" b="8255"/>
            <wp:wrapNone/>
            <wp:docPr id="2" name="รูปภาพ 2" descr="F:\โลโก้.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โลโก้..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233" cy="107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229B" w:rsidRPr="00A8229B">
        <w:rPr>
          <w:rFonts w:cs="Angsana New"/>
          <w:lang w:bidi="th-TH"/>
        </w:rPr>
        <w:t xml:space="preserve"> </w:t>
      </w:r>
    </w:p>
    <w:p w:rsidR="00E12B64" w:rsidRDefault="00E12B64" w:rsidP="009861BB">
      <w:pPr>
        <w:rPr>
          <w:rFonts w:cs="Angsana New"/>
          <w:lang w:bidi="th-TH"/>
        </w:rPr>
      </w:pPr>
    </w:p>
    <w:p w:rsidR="00E12B64" w:rsidRDefault="00E12B64" w:rsidP="009861BB">
      <w:pPr>
        <w:rPr>
          <w:rFonts w:cs="Angsana New"/>
          <w:lang w:bidi="th-TH"/>
        </w:rPr>
      </w:pPr>
    </w:p>
    <w:p w:rsidR="00E12B64" w:rsidRDefault="00E12B64" w:rsidP="009861BB">
      <w:pPr>
        <w:rPr>
          <w:rFonts w:cs="Angsana New"/>
          <w:lang w:bidi="th-TH"/>
        </w:rPr>
      </w:pPr>
    </w:p>
    <w:p w:rsidR="00E12B64" w:rsidRDefault="00E12B64" w:rsidP="009861BB">
      <w:pPr>
        <w:rPr>
          <w:rFonts w:cs="Angsana New"/>
          <w:lang w:bidi="th-TH"/>
        </w:rPr>
      </w:pPr>
    </w:p>
    <w:p w:rsidR="00E12B64" w:rsidRDefault="00E12B64" w:rsidP="009861BB">
      <w:pPr>
        <w:rPr>
          <w:rFonts w:cs="Angsana New"/>
          <w:lang w:bidi="th-TH"/>
        </w:rPr>
      </w:pPr>
    </w:p>
    <w:p w:rsidR="00E12B64" w:rsidRDefault="00E12B64" w:rsidP="009861BB">
      <w:pPr>
        <w:rPr>
          <w:rFonts w:cs="Angsana New"/>
          <w:lang w:bidi="th-TH"/>
        </w:rPr>
      </w:pPr>
    </w:p>
    <w:p w:rsidR="00E12B64" w:rsidRDefault="00E12B64" w:rsidP="009861BB">
      <w:pPr>
        <w:rPr>
          <w:rFonts w:cs="Angsana New"/>
          <w:lang w:bidi="th-TH"/>
        </w:rPr>
      </w:pPr>
    </w:p>
    <w:p w:rsidR="00E12B64" w:rsidRDefault="00E12B64" w:rsidP="009861BB">
      <w:pPr>
        <w:rPr>
          <w:rFonts w:cs="Angsana New"/>
          <w:lang w:bidi="th-TH"/>
        </w:rPr>
      </w:pPr>
    </w:p>
    <w:p w:rsidR="009861BB" w:rsidRDefault="009861BB" w:rsidP="009861BB">
      <w:pPr>
        <w:rPr>
          <w:rFonts w:cs="Angsana New"/>
          <w:noProof/>
          <w:lang w:eastAsia="en-US" w:bidi="th-TH"/>
        </w:rPr>
      </w:pPr>
      <w:r w:rsidRPr="001114C5">
        <w:rPr>
          <w:rFonts w:cs="Angsana New"/>
          <w:cs/>
          <w:lang w:bidi="th-TH"/>
        </w:rPr>
        <w:t xml:space="preserve"> </w:t>
      </w:r>
    </w:p>
    <w:p w:rsidR="009861BB" w:rsidRDefault="00143AE5" w:rsidP="009861BB">
      <w:pPr>
        <w:rPr>
          <w:lang w:bidi="th-TH"/>
        </w:rPr>
      </w:pPr>
      <w:r>
        <w:rPr>
          <w:noProof/>
          <w:lang w:eastAsia="en-US" w:bidi="th-TH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2947555</wp:posOffset>
            </wp:positionH>
            <wp:positionV relativeFrom="paragraph">
              <wp:posOffset>433128</wp:posOffset>
            </wp:positionV>
            <wp:extent cx="2565804" cy="3693160"/>
            <wp:effectExtent l="38100" t="0" r="24996" b="1107440"/>
            <wp:wrapNone/>
            <wp:docPr id="29" name="รูปภาพ 29" descr="G:\New folder (2)\20160519_08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New folder (2)\20160519_0848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33" r="28029" b="4730"/>
                    <a:stretch/>
                  </pic:blipFill>
                  <pic:spPr bwMode="auto">
                    <a:xfrm>
                      <a:off x="0" y="0"/>
                      <a:ext cx="2565804" cy="36931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12B64">
        <w:rPr>
          <w:noProof/>
          <w:lang w:eastAsia="en-US" w:bidi="th-TH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2448791</wp:posOffset>
            </wp:positionH>
            <wp:positionV relativeFrom="paragraph">
              <wp:posOffset>4236200</wp:posOffset>
            </wp:positionV>
            <wp:extent cx="3494809" cy="1816937"/>
            <wp:effectExtent l="38100" t="0" r="10391" b="526213"/>
            <wp:wrapNone/>
            <wp:docPr id="28" name="รูปภาพ 28" descr="G:\New folder (2)\20160519_08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New folder (2)\20160519_0847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47"/>
                    <a:stretch/>
                  </pic:blipFill>
                  <pic:spPr bwMode="auto">
                    <a:xfrm>
                      <a:off x="0" y="0"/>
                      <a:ext cx="3499527" cy="18193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9686D">
        <w:rPr>
          <w:noProof/>
        </w:rPr>
        <w:pict>
          <v:shape id="กล่องข้อความ 2" o:spid="_x0000_s1200" type="#_x0000_t202" style="position:absolute;margin-left:-51.85pt;margin-top:34.05pt;width:230.2pt;height:474.9pt;z-index:25178521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CVcNmIVQIAAGsEAAAOAAAAAAAAAAAAAAAAAC4CAABkcnMvZTJvRG9jLnhtbFBLAQItABQA&#10;BgAIAAAAIQD9LzLW2wAAAAUBAAAPAAAAAAAAAAAAAAAAAK8EAABkcnMvZG93bnJldi54bWxQSwUG&#10;AAAAAAQABADzAAAAtwUAAAAA&#10;">
            <v:textbox>
              <w:txbxContent>
                <w:p w:rsidR="009861BB" w:rsidRPr="00611BCA" w:rsidRDefault="009861BB" w:rsidP="009861BB">
                  <w:pPr>
                    <w:ind w:firstLine="72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ป่าไม้ถือ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เป็นทรัพยากรธรรมชาติที่มีคุณค่า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มี</w:t>
                  </w:r>
                  <w:proofErr w:type="spellStart"/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ความสําคัญ</w:t>
                  </w:r>
                  <w:proofErr w:type="spellEnd"/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ที่ให้ประโยชน์อย่าง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ยิ่งต่อสิ่งมีชีวิตทั้งมน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ุ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ษย์และส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ั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ตว์อื่นๆ ได้ใช้เป็นแหล่งวัตถุดิบของปัจจัยสี่ ได้แก่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อาหาร เคร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ื่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องนุ่งห่ม ที่อยู่อาศัย และยารักษาโรค รวมทั้งใช้ในการรักษาสมดุลของ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สิ่งแวดล้อม ปัจจุบันป่าไม้ได้ถูก</w:t>
                  </w:r>
                  <w:proofErr w:type="spellStart"/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ทําลาย</w:t>
                  </w:r>
                  <w:proofErr w:type="spellEnd"/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ไปเป็น</w:t>
                  </w:r>
                  <w:proofErr w:type="spellStart"/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จํานวน</w:t>
                  </w:r>
                  <w:proofErr w:type="spellEnd"/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มากส่งผลกระทบต่อ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สภาพแวดล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้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อมท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ี่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เก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ี่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ยวข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้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อง เช่น สัตว์ป่า ดิน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น้ำ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 xml:space="preserve"> อากาศ ฯลฯ ก่อให้เกิดความ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สูญเสยต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่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อส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ิ่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งแวดล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้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อมและทร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ั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พยากรอย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่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างมากมาย ขณะเด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ี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ยวก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ั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นป่าไม้เป็น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ทร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ั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พยากรธรรมชาติที่มีการปล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ู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กทดแทนได้แต่การปล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ู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กทดแทนน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ั้น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ต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้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องใช้ระยะเวลาที่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ยาวนาน ใช้งบประมาณส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ู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งในการด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ู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แลท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ำ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นุ</w:t>
                  </w:r>
                  <w:proofErr w:type="spellStart"/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บํารุง</w:t>
                  </w:r>
                  <w:proofErr w:type="spellEnd"/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 xml:space="preserve"> และต้องมีการปลูกอย่างต่อเนื่องเป็น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แผนระยะยาวอ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ี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กด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้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วย จากปัญหาและผลกระทบดังกล่าวจึงได้มีการฟื้นฟูสภาพป่าไม้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ขึ้นในเกือบท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ุ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กประเทศทั้งในเอเชีย ยุโรป และสหรัฐอเมริกา ด้วยความร่วมมือกันทั้ง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ภาครัฐ เอกชน และประชาชน โดยในแต่ละประเทศมีนโยบายด้านการจัดการป่าไม้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การพ</w:t>
                  </w:r>
                  <w:r w:rsidR="00A86A7D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ั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ฒนาและการจ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ั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ดการทร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ั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พยากรป่าไม้ของชาติขึ้น เพื่อให้เกิดความสมด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ุ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ลของ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ธรรมชาต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ิ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และม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ี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ทร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ั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พยากรป่าไม้ไว้ใช้อย่างยั่งยืน ต่อไปในอนาคต จากการที่ทุกชาติ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ต่างตระหนักถึง</w:t>
                  </w:r>
                  <w:proofErr w:type="spellStart"/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ความสําคัญ</w:t>
                  </w:r>
                  <w:proofErr w:type="spellEnd"/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 xml:space="preserve">ของป่าไม้ 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</w:rPr>
                    <w:t>“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วันต้นไม้</w:t>
                  </w:r>
                  <w:proofErr w:type="spellStart"/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ประจําปี</w:t>
                  </w:r>
                  <w:proofErr w:type="spellEnd"/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แห่งชาติ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” 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จึงถือ</w:t>
                  </w:r>
                  <w:proofErr w:type="spellStart"/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กําเนิด</w:t>
                  </w:r>
                  <w:proofErr w:type="spellEnd"/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ขึ้นใน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แต</w:t>
                  </w:r>
                  <w:r w:rsidR="00A86A7D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่</w:t>
                  </w:r>
                  <w:r w:rsidRPr="00611BCA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ละประเทศทั่วโลก</w:t>
                  </w:r>
                </w:p>
              </w:txbxContent>
            </v:textbox>
          </v:shape>
        </w:pict>
      </w:r>
      <w:r w:rsidR="00C9686D">
        <w:rPr>
          <w:noProof/>
        </w:rPr>
        <w:pict>
          <v:shape id="_x0000_s1201" type="#_x0000_t202" style="position:absolute;margin-left:-56.6pt;margin-top:-14.25pt;width:540.65pt;height:40.35pt;z-index:251786240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B6BJOxVQIAAGsEAAAOAAAAAAAAAAAAAAAAAC4CAABkcnMvZTJvRG9jLnhtbFBLAQItABQA&#10;BgAIAAAAIQD9LzLW2wAAAAUBAAAPAAAAAAAAAAAAAAAAAK8EAABkcnMvZG93bnJldi54bWxQSwUG&#10;AAAAAAQABADzAAAAtwUAAAAA&#10;">
            <v:textbox style="mso-fit-shape-to-text:t">
              <w:txbxContent>
                <w:p w:rsidR="009861BB" w:rsidRPr="00611BCA" w:rsidRDefault="009861BB" w:rsidP="009861BB">
                  <w:pPr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56"/>
                      <w:szCs w:val="56"/>
                    </w:rPr>
                  </w:pPr>
                  <w:r w:rsidRPr="00611BCA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56"/>
                      <w:szCs w:val="56"/>
                      <w:cs/>
                      <w:lang w:bidi="th-TH"/>
                    </w:rPr>
                    <w:t xml:space="preserve">โครงการปลูกต้นไม้ เนื่องใน </w:t>
                  </w:r>
                  <w:r w:rsidRPr="00611BCA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56"/>
                      <w:szCs w:val="56"/>
                    </w:rPr>
                    <w:t>“</w:t>
                  </w:r>
                  <w:r w:rsidRPr="00611BCA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56"/>
                      <w:szCs w:val="56"/>
                      <w:cs/>
                      <w:lang w:bidi="th-TH"/>
                    </w:rPr>
                    <w:t>วันต้นไม้ประจำปีของชาติ พ.ศ.</w:t>
                  </w:r>
                  <w:r w:rsidRPr="00611BCA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56"/>
                      <w:szCs w:val="56"/>
                      <w:cs/>
                      <w:lang w:bidi="th-TH"/>
                    </w:rPr>
                    <w:t>๒๕๕</w:t>
                  </w:r>
                  <w:r w:rsidR="00C9686D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56"/>
                      <w:szCs w:val="56"/>
                      <w:lang w:bidi="th-TH"/>
                    </w:rPr>
                    <w:t>9</w:t>
                  </w:r>
                  <w:bookmarkStart w:id="0" w:name="_GoBack"/>
                  <w:bookmarkEnd w:id="0"/>
                  <w:r w:rsidRPr="00611BCA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56"/>
                      <w:szCs w:val="56"/>
                    </w:rPr>
                    <w:t>”</w:t>
                  </w:r>
                </w:p>
              </w:txbxContent>
            </v:textbox>
          </v:shape>
        </w:pict>
      </w:r>
      <w:r w:rsidR="00C9686D">
        <w:rPr>
          <w:noProof/>
          <w:lang w:eastAsia="en-US" w:bidi="th-TH"/>
        </w:rPr>
        <w:pict>
          <v:shape id="_x0000_s1159" type="#_x0000_t202" style="position:absolute;margin-left:200pt;margin-top:97pt;width:7.2pt;height:7.2pt;z-index:251747328;visibility:hidden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SzisgIAALw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" filled="f" stroked="f">
            <v:textbox inset="0,0,0,0">
              <w:txbxContent>
                <w:p w:rsidR="009861BB" w:rsidRDefault="009861BB" w:rsidP="009861BB"/>
              </w:txbxContent>
            </v:textbox>
            <w10:wrap anchorx="page" anchory="page"/>
          </v:shape>
        </w:pict>
      </w:r>
      <w:r w:rsidR="00C9686D">
        <w:rPr>
          <w:noProof/>
          <w:lang w:eastAsia="en-US" w:bidi="th-TH"/>
        </w:rPr>
        <w:pict>
          <v:shape id="_x0000_s1160" type="#_x0000_t202" style="position:absolute;margin-left:201pt;margin-top:351pt;width:7.2pt;height:7.2pt;z-index:251748352;visibility:hidden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" filled="f" stroked="f">
            <v:textbox inset="0,0,0,0">
              <w:txbxContent>
                <w:p w:rsidR="009861BB" w:rsidRDefault="009861BB" w:rsidP="009861BB"/>
              </w:txbxContent>
            </v:textbox>
            <w10:wrap anchorx="page" anchory="page"/>
          </v:shape>
        </w:pict>
      </w:r>
      <w:r w:rsidR="00C9686D">
        <w:rPr>
          <w:noProof/>
          <w:lang w:eastAsia="en-US" w:bidi="th-TH"/>
        </w:rPr>
        <w:pict>
          <v:shape id="_x0000_s1161" type="#_x0000_t202" style="position:absolute;margin-left:201pt;margin-top:604pt;width:7.2pt;height:7.2pt;z-index:251749376;visibility:hidden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" filled="f" stroked="f">
            <v:textbox inset="0,0,0,0">
              <w:txbxContent>
                <w:p w:rsidR="009861BB" w:rsidRDefault="009861BB" w:rsidP="009861BB"/>
              </w:txbxContent>
            </v:textbox>
            <w10:wrap anchorx="page" anchory="page"/>
          </v:shape>
        </w:pict>
      </w:r>
      <w:r w:rsidR="009861BB">
        <w:rPr>
          <w:rFonts w:cs="Angsana New"/>
          <w:cs/>
          <w:lang w:bidi="th-TH"/>
        </w:rPr>
        <w:br w:type="page"/>
      </w:r>
      <w:r w:rsidR="00C9686D">
        <w:rPr>
          <w:noProof/>
          <w:lang w:eastAsia="en-US" w:bidi="th-TH"/>
        </w:rPr>
        <w:pict>
          <v:shape id="_x0000_s1186" type="#_x0000_t202" style="position:absolute;margin-left:441pt;margin-top:171pt;width:127.65pt;height:139.2pt;z-index:251774976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" filled="f" stroked="f">
            <v:textbox style="mso-fit-shape-to-text:t">
              <w:txbxContent>
                <w:p w:rsidR="009861BB" w:rsidRDefault="009861BB" w:rsidP="009861BB"/>
              </w:txbxContent>
            </v:textbox>
            <w10:wrap anchorx="page" anchory="page"/>
          </v:shape>
        </w:pict>
      </w:r>
      <w:r w:rsidR="00C9686D">
        <w:rPr>
          <w:noProof/>
          <w:lang w:eastAsia="en-US" w:bidi="th-TH"/>
        </w:rPr>
        <w:pict>
          <v:shape id="_x0000_s1162" type="#_x0000_t202" style="position:absolute;margin-left:43pt;margin-top:98pt;width:7.2pt;height:7.2pt;z-index:251750400;visibility:hidden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" filled="f" stroked="f">
            <v:textbox inset="0,0,0,0">
              <w:txbxContent>
                <w:p w:rsidR="009861BB" w:rsidRDefault="009861BB" w:rsidP="009861BB"/>
              </w:txbxContent>
            </v:textbox>
            <w10:wrap anchorx="page" anchory="page"/>
          </v:shape>
        </w:pict>
      </w:r>
      <w:r w:rsidR="00C9686D">
        <w:rPr>
          <w:noProof/>
          <w:lang w:eastAsia="en-US" w:bidi="th-TH"/>
        </w:rPr>
        <w:pict>
          <v:shape id="_x0000_s1163" type="#_x0000_t202" style="position:absolute;margin-left:43.2pt;margin-top:451pt;width:7.2pt;height:7.2pt;z-index:251751424;visibility:hidden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" filled="f" stroked="f">
            <v:textbox inset="0,0,0,0">
              <w:txbxContent>
                <w:p w:rsidR="009861BB" w:rsidRDefault="009861BB" w:rsidP="009861BB"/>
              </w:txbxContent>
            </v:textbox>
            <w10:wrap anchorx="page" anchory="page"/>
          </v:shape>
        </w:pict>
      </w:r>
      <w:r w:rsidR="00C9686D">
        <w:rPr>
          <w:noProof/>
          <w:lang w:eastAsia="en-US" w:bidi="th-TH"/>
        </w:rPr>
        <w:pict>
          <v:shape id="_x0000_s1164" type="#_x0000_t202" style="position:absolute;margin-left:200pt;margin-top:82.8pt;width:7.2pt;height:7.2pt;z-index:251752448;visibility:hidden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" filled="f" stroked="f">
            <v:textbox inset="0,0,0,0">
              <w:txbxContent>
                <w:p w:rsidR="009861BB" w:rsidRDefault="009861BB" w:rsidP="009861BB"/>
              </w:txbxContent>
            </v:textbox>
            <w10:wrap anchorx="page" anchory="page"/>
          </v:shape>
        </w:pict>
      </w:r>
      <w:r w:rsidR="00C9686D">
        <w:rPr>
          <w:noProof/>
          <w:lang w:eastAsia="en-US" w:bidi="th-TH"/>
        </w:rPr>
        <w:pict>
          <v:shape id="_x0000_s1165" type="#_x0000_t202" style="position:absolute;margin-left:198.2pt;margin-top:319pt;width:7.2pt;height:7.2pt;z-index:251753472;visibility:hidden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" filled="f" stroked="f">
            <v:textbox inset="0,0,0,0">
              <w:txbxContent>
                <w:p w:rsidR="009861BB" w:rsidRDefault="009861BB" w:rsidP="009861BB"/>
              </w:txbxContent>
            </v:textbox>
            <w10:wrap anchorx="page" anchory="page"/>
          </v:shape>
        </w:pict>
      </w:r>
      <w:r w:rsidR="00C9686D">
        <w:rPr>
          <w:noProof/>
          <w:lang w:eastAsia="en-US" w:bidi="th-TH"/>
        </w:rPr>
        <w:pict>
          <v:shape id="_x0000_s1166" type="#_x0000_t202" style="position:absolute;margin-left:199pt;margin-top:546pt;width:7.2pt;height:7.2pt;z-index:251754496;visibility:hidden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" filled="f" stroked="f">
            <v:textbox inset="0,0,0,0">
              <w:txbxContent>
                <w:p w:rsidR="009861BB" w:rsidRDefault="009861BB" w:rsidP="009861BB"/>
              </w:txbxContent>
            </v:textbox>
            <w10:wrap anchorx="page" anchory="page"/>
          </v:shape>
        </w:pict>
      </w:r>
      <w:r w:rsidR="00C9686D">
        <w:rPr>
          <w:noProof/>
          <w:lang w:eastAsia="en-US" w:bidi="th-TH"/>
        </w:rPr>
        <w:pict>
          <v:shape id="_x0000_s1167" type="#_x0000_t202" style="position:absolute;margin-left:43pt;margin-top:98pt;width:7.2pt;height:7.2pt;z-index:251755520;visibility:hidden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" filled="f" stroked="f">
            <v:textbox inset="0,0,0,0">
              <w:txbxContent>
                <w:p w:rsidR="009861BB" w:rsidRDefault="009861BB" w:rsidP="009861BB"/>
              </w:txbxContent>
            </v:textbox>
            <w10:wrap anchorx="page" anchory="page"/>
          </v:shape>
        </w:pict>
      </w:r>
      <w:r w:rsidR="00C9686D">
        <w:rPr>
          <w:noProof/>
          <w:lang w:eastAsia="en-US" w:bidi="th-TH"/>
        </w:rPr>
        <w:pict>
          <v:shape id="_x0000_s1168" type="#_x0000_t202" style="position:absolute;margin-left:42.2pt;margin-top:436.8pt;width:7.2pt;height:7.2pt;z-index:251756544;visibility:hidden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" filled="f" stroked="f">
            <v:textbox inset="0,0,0,0">
              <w:txbxContent>
                <w:p w:rsidR="009861BB" w:rsidRDefault="009861BB" w:rsidP="009861BB"/>
              </w:txbxContent>
            </v:textbox>
            <w10:wrap anchorx="page" anchory="page"/>
          </v:shape>
        </w:pict>
      </w:r>
      <w:r w:rsidR="00C9686D">
        <w:rPr>
          <w:noProof/>
          <w:lang w:eastAsia="en-US" w:bidi="th-TH"/>
        </w:rPr>
        <w:pict>
          <v:shape id="_x0000_s1174" type="#_x0000_t202" style="position:absolute;margin-left:52.55pt;margin-top:68.4pt;width:81.95pt;height:46.35pt;z-index:251762688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" filled="f" stroked="f">
            <v:textbox>
              <w:txbxContent>
                <w:p w:rsidR="009861BB" w:rsidRDefault="009861BB" w:rsidP="009861BB"/>
              </w:txbxContent>
            </v:textbox>
            <w10:wrap anchorx="page" anchory="page"/>
          </v:shape>
        </w:pict>
      </w:r>
      <w:r w:rsidR="00C9686D">
        <w:rPr>
          <w:noProof/>
          <w:lang w:eastAsia="en-US" w:bidi="th-TH"/>
        </w:rPr>
        <w:pict>
          <v:shape id="_x0000_s1170" type="#_x0000_t202" style="position:absolute;margin-left:200pt;margin-top:22pt;width:7.2pt;height:7.2pt;z-index:251758592;visibility:hidden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" filled="f" stroked="f">
            <v:textbox inset="0,0,0,0">
              <w:txbxContent>
                <w:p w:rsidR="009861BB" w:rsidRDefault="009861BB" w:rsidP="009861BB"/>
              </w:txbxContent>
            </v:textbox>
            <w10:wrap anchorx="page" anchory="page"/>
          </v:shape>
        </w:pict>
      </w:r>
      <w:r w:rsidR="00C9686D">
        <w:rPr>
          <w:noProof/>
          <w:lang w:eastAsia="en-US" w:bidi="th-TH"/>
        </w:rPr>
        <w:pict>
          <v:shape id="_x0000_s1172" type="#_x0000_t202" style="position:absolute;margin-left:201pt;margin-top:213.8pt;width:7.2pt;height:7.2pt;z-index:251760640;visibility:hidden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HaasAIAALs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" filled="f" stroked="f">
            <v:textbox inset="0,0,0,0">
              <w:txbxContent>
                <w:p w:rsidR="009861BB" w:rsidRDefault="009861BB" w:rsidP="009861BB"/>
              </w:txbxContent>
            </v:textbox>
            <w10:wrap anchorx="page" anchory="page"/>
          </v:shape>
        </w:pict>
      </w:r>
      <w:r w:rsidR="00C9686D">
        <w:rPr>
          <w:noProof/>
          <w:lang w:eastAsia="en-US" w:bidi="th-TH"/>
        </w:rPr>
        <w:pict>
          <v:shape id="_x0000_s1173" type="#_x0000_t202" style="position:absolute;margin-left:202pt;margin-top:362pt;width:7.2pt;height:7.2pt;z-index:251761664;visibility:hidden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" filled="f" stroked="f">
            <v:textbox inset="0,0,0,0">
              <w:txbxContent>
                <w:p w:rsidR="009861BB" w:rsidRDefault="009861BB" w:rsidP="009861BB"/>
              </w:txbxContent>
            </v:textbox>
            <w10:wrap anchorx="page" anchory="page"/>
          </v:shape>
        </w:pict>
      </w:r>
    </w:p>
    <w:p w:rsidR="00FE298E" w:rsidRDefault="00C9686D">
      <w:pPr>
        <w:rPr>
          <w:rFonts w:cs="Angsana New"/>
          <w:lang w:bidi="th-TH"/>
        </w:rPr>
      </w:pPr>
      <w:r>
        <w:rPr>
          <w:noProof/>
        </w:rPr>
        <w:lastRenderedPageBreak/>
        <w:pict>
          <v:shape id="_x0000_s1207" type="#_x0000_t202" style="position:absolute;margin-left:-28.2pt;margin-top:-5.65pt;width:289.15pt;height:470.35pt;z-index:25179340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" fillcolor="white [3201]" strokecolor="#4bacc6 [3208]" strokeweight="1pt">
            <v:stroke dashstyle="dash"/>
            <v:shadow color="#868686"/>
            <v:textbox>
              <w:txbxContent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580"/>
                  </w:tblGrid>
                  <w:tr w:rsidR="00874FB7" w:rsidRPr="00874FB7" w:rsidTr="00874FB7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p w:rsidR="00874FB7" w:rsidRPr="00874FB7" w:rsidRDefault="00874FB7" w:rsidP="006655BD">
                        <w:pPr>
                          <w:jc w:val="center"/>
                          <w:rPr>
                            <w:rFonts w:ascii="TH NiramitIT๙" w:hAnsi="TH NiramitIT๙" w:cs="TH NiramitIT๙"/>
                            <w:b/>
                            <w:bCs/>
                            <w:color w:val="0000FF"/>
                            <w:sz w:val="34"/>
                            <w:szCs w:val="34"/>
                            <w:lang w:eastAsia="en-US" w:bidi="th-TH"/>
                          </w:rPr>
                        </w:pPr>
                        <w:r w:rsidRPr="006655BD">
                          <w:rPr>
                            <w:rFonts w:ascii="TH NiramitIT๙" w:hAnsi="TH NiramitIT๙" w:cs="TH NiramitIT๙"/>
                            <w:b/>
                            <w:bCs/>
                            <w:color w:val="0000FF"/>
                            <w:sz w:val="36"/>
                            <w:szCs w:val="36"/>
                            <w:cs/>
                            <w:lang w:bidi="th-TH"/>
                          </w:rPr>
                          <w:t>โครงการ</w:t>
                        </w:r>
                        <w:r w:rsidR="006655BD" w:rsidRPr="00874FB7">
                          <w:rPr>
                            <w:rFonts w:ascii="TH NiramitIT๙" w:hAnsi="TH NiramitIT๙" w:cs="TH NiramitIT๙"/>
                            <w:b/>
                            <w:bCs/>
                            <w:color w:val="0000FF"/>
                            <w:sz w:val="32"/>
                            <w:szCs w:val="32"/>
                            <w:cs/>
                            <w:lang w:eastAsia="en-US" w:bidi="th-TH"/>
                          </w:rPr>
                          <w:t>ประเพณี</w:t>
                        </w:r>
                        <w:r w:rsidRPr="006655BD">
                          <w:rPr>
                            <w:rFonts w:ascii="TH NiramitIT๙" w:hAnsi="TH NiramitIT๙" w:cs="TH NiramitIT๙"/>
                            <w:b/>
                            <w:bCs/>
                            <w:color w:val="0000FF"/>
                            <w:sz w:val="36"/>
                            <w:szCs w:val="36"/>
                            <w:cs/>
                            <w:lang w:bidi="th-TH"/>
                          </w:rPr>
                          <w:t>สรงน้ำพระ</w:t>
                        </w:r>
                        <w:r w:rsidR="006655BD" w:rsidRPr="006655BD">
                          <w:rPr>
                            <w:rFonts w:ascii="TH NiramitIT๙" w:hAnsi="TH NiramitIT๙" w:cs="TH NiramitIT๙" w:hint="cs"/>
                            <w:b/>
                            <w:bCs/>
                            <w:color w:val="0000FF"/>
                            <w:sz w:val="36"/>
                            <w:szCs w:val="36"/>
                            <w:cs/>
                            <w:lang w:bidi="th-TH"/>
                          </w:rPr>
                          <w:t>ธาตุ</w:t>
                        </w:r>
                        <w:proofErr w:type="spellStart"/>
                        <w:r w:rsidR="006655BD" w:rsidRPr="006655BD">
                          <w:rPr>
                            <w:rFonts w:ascii="TH NiramitIT๙" w:hAnsi="TH NiramitIT๙" w:cs="TH NiramitIT๙" w:hint="cs"/>
                            <w:b/>
                            <w:bCs/>
                            <w:color w:val="0000FF"/>
                            <w:sz w:val="36"/>
                            <w:szCs w:val="36"/>
                            <w:cs/>
                            <w:lang w:bidi="th-TH"/>
                          </w:rPr>
                          <w:t>เจดีย์ส</w:t>
                        </w:r>
                        <w:proofErr w:type="spellEnd"/>
                        <w:r w:rsidR="006655BD" w:rsidRPr="006655BD">
                          <w:rPr>
                            <w:rFonts w:ascii="TH NiramitIT๙" w:hAnsi="TH NiramitIT๙" w:cs="TH NiramitIT๙" w:hint="cs"/>
                            <w:b/>
                            <w:bCs/>
                            <w:color w:val="0000FF"/>
                            <w:sz w:val="36"/>
                            <w:szCs w:val="36"/>
                            <w:cs/>
                            <w:lang w:bidi="th-TH"/>
                          </w:rPr>
                          <w:t>ลีเวียงก้อ</w:t>
                        </w:r>
                      </w:p>
                    </w:tc>
                  </w:tr>
                  <w:tr w:rsidR="00874FB7" w:rsidRPr="00874FB7" w:rsidTr="00874FB7">
                    <w:trPr>
                      <w:trHeight w:val="5250"/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p w:rsidR="00874FB7" w:rsidRPr="00874FB7" w:rsidRDefault="006655BD" w:rsidP="006655BD">
                        <w:pPr>
                          <w:jc w:val="thaiDistribute"/>
                          <w:rPr>
                            <w:rFonts w:ascii="TH NiramitIT๙" w:hAnsi="TH NiramitIT๙" w:cs="TH NiramitIT๙"/>
                            <w:color w:val="000000"/>
                            <w:sz w:val="34"/>
                            <w:szCs w:val="34"/>
                            <w:lang w:eastAsia="en-US" w:bidi="th-TH"/>
                          </w:rPr>
                        </w:pPr>
                        <w:r>
                          <w:rPr>
                            <w:rFonts w:ascii="TH NiramitIT๙" w:hAnsi="TH NiramitIT๙" w:cs="TH NiramitIT๙" w:hint="cs"/>
                            <w:color w:val="000000"/>
                            <w:sz w:val="34"/>
                            <w:szCs w:val="34"/>
                            <w:cs/>
                            <w:lang w:eastAsia="en-US" w:bidi="th-TH"/>
                          </w:rPr>
                          <w:t xml:space="preserve">        </w:t>
                        </w:r>
                        <w:r w:rsidR="00874FB7" w:rsidRPr="00874FB7">
                          <w:rPr>
                            <w:rFonts w:ascii="TH NiramitIT๙" w:hAnsi="TH NiramitIT๙" w:cs="TH NiramitIT๙"/>
                            <w:color w:val="000000"/>
                            <w:sz w:val="34"/>
                            <w:szCs w:val="34"/>
                            <w:cs/>
                            <w:lang w:eastAsia="en-US" w:bidi="th-TH"/>
                          </w:rPr>
                          <w:t xml:space="preserve">เมื่อวันที่ </w:t>
                        </w:r>
                        <w:r>
                          <w:rPr>
                            <w:rFonts w:ascii="TH NiramitIT๙" w:hAnsi="TH NiramitIT๙" w:cs="TH NiramitIT๙" w:hint="cs"/>
                            <w:color w:val="000000"/>
                            <w:sz w:val="34"/>
                            <w:szCs w:val="34"/>
                            <w:cs/>
                            <w:lang w:eastAsia="en-US" w:bidi="th-TH"/>
                          </w:rPr>
                          <w:t>5-6</w:t>
                        </w:r>
                        <w:r w:rsidR="00874FB7" w:rsidRPr="00874FB7">
                          <w:rPr>
                            <w:rFonts w:ascii="TH NiramitIT๙" w:hAnsi="TH NiramitIT๙" w:cs="TH NiramitIT๙"/>
                            <w:color w:val="000000"/>
                            <w:sz w:val="34"/>
                            <w:szCs w:val="34"/>
                            <w:lang w:eastAsia="en-US" w:bidi="th-TH"/>
                          </w:rPr>
                          <w:t xml:space="preserve"> </w:t>
                        </w:r>
                        <w:r>
                          <w:rPr>
                            <w:rFonts w:ascii="TH NiramitIT๙" w:hAnsi="TH NiramitIT๙" w:cs="TH NiramitIT๙" w:hint="cs"/>
                            <w:color w:val="000000"/>
                            <w:sz w:val="34"/>
                            <w:szCs w:val="34"/>
                            <w:cs/>
                            <w:lang w:eastAsia="en-US" w:bidi="th-TH"/>
                          </w:rPr>
                          <w:t>พฤษภาคม</w:t>
                        </w:r>
                        <w:r w:rsidR="00874FB7" w:rsidRPr="00874FB7">
                          <w:rPr>
                            <w:rFonts w:ascii="TH NiramitIT๙" w:hAnsi="TH NiramitIT๙" w:cs="TH NiramitIT๙"/>
                            <w:color w:val="000000"/>
                            <w:sz w:val="34"/>
                            <w:szCs w:val="34"/>
                            <w:cs/>
                            <w:lang w:eastAsia="en-US" w:bidi="th-TH"/>
                          </w:rPr>
                          <w:t xml:space="preserve"> </w:t>
                        </w:r>
                        <w:r w:rsidR="00874FB7" w:rsidRPr="00874FB7">
                          <w:rPr>
                            <w:rFonts w:ascii="TH NiramitIT๙" w:hAnsi="TH NiramitIT๙" w:cs="TH NiramitIT๙"/>
                            <w:color w:val="000000"/>
                            <w:sz w:val="34"/>
                            <w:szCs w:val="34"/>
                            <w:lang w:eastAsia="en-US" w:bidi="th-TH"/>
                          </w:rPr>
                          <w:t>255</w:t>
                        </w:r>
                        <w:r>
                          <w:rPr>
                            <w:rFonts w:ascii="TH NiramitIT๙" w:hAnsi="TH NiramitIT๙" w:cs="TH NiramitIT๙" w:hint="cs"/>
                            <w:color w:val="000000"/>
                            <w:sz w:val="34"/>
                            <w:szCs w:val="34"/>
                            <w:cs/>
                            <w:lang w:eastAsia="en-US" w:bidi="th-TH"/>
                          </w:rPr>
                          <w:t>9</w:t>
                        </w:r>
                        <w:r w:rsidR="00874FB7" w:rsidRPr="00874FB7">
                          <w:rPr>
                            <w:rFonts w:ascii="TH NiramitIT๙" w:hAnsi="TH NiramitIT๙" w:cs="TH NiramitIT๙"/>
                            <w:color w:val="000000"/>
                            <w:sz w:val="34"/>
                            <w:szCs w:val="34"/>
                            <w:lang w:eastAsia="en-US" w:bidi="th-TH"/>
                          </w:rPr>
                          <w:t xml:space="preserve"> </w:t>
                        </w:r>
                        <w:r w:rsidR="00874FB7" w:rsidRPr="00874FB7">
                          <w:rPr>
                            <w:rFonts w:ascii="TH NiramitIT๙" w:hAnsi="TH NiramitIT๙" w:cs="TH NiramitIT๙"/>
                            <w:color w:val="000000"/>
                            <w:sz w:val="34"/>
                            <w:szCs w:val="34"/>
                            <w:cs/>
                            <w:lang w:eastAsia="en-US" w:bidi="th-TH"/>
                          </w:rPr>
                          <w:t>นาย</w:t>
                        </w:r>
                        <w:r>
                          <w:rPr>
                            <w:rFonts w:ascii="TH NiramitIT๙" w:hAnsi="TH NiramitIT๙" w:cs="TH NiramitIT๙" w:hint="cs"/>
                            <w:color w:val="000000"/>
                            <w:sz w:val="34"/>
                            <w:szCs w:val="34"/>
                            <w:cs/>
                            <w:lang w:eastAsia="en-US" w:bidi="th-TH"/>
                          </w:rPr>
                          <w:t>ชุมพร  มะโน</w:t>
                        </w:r>
                        <w:r w:rsidR="00874FB7" w:rsidRPr="00874FB7">
                          <w:rPr>
                            <w:rFonts w:ascii="TH NiramitIT๙" w:hAnsi="TH NiramitIT๙" w:cs="TH NiramitIT๙"/>
                            <w:color w:val="000000"/>
                            <w:sz w:val="34"/>
                            <w:szCs w:val="34"/>
                            <w:cs/>
                            <w:lang w:eastAsia="en-US" w:bidi="th-TH"/>
                          </w:rPr>
                          <w:t xml:space="preserve"> นายกเทศมนตรี</w:t>
                        </w:r>
                        <w:r>
                          <w:rPr>
                            <w:rFonts w:ascii="TH NiramitIT๙" w:hAnsi="TH NiramitIT๙" w:cs="TH NiramitIT๙" w:hint="cs"/>
                            <w:color w:val="000000"/>
                            <w:sz w:val="34"/>
                            <w:szCs w:val="34"/>
                            <w:cs/>
                            <w:lang w:eastAsia="en-US" w:bidi="th-TH"/>
                          </w:rPr>
                          <w:t>ตำบลก้อ</w:t>
                        </w:r>
                        <w:r w:rsidR="00874FB7" w:rsidRPr="00874FB7">
                          <w:rPr>
                            <w:rFonts w:ascii="TH NiramitIT๙" w:hAnsi="TH NiramitIT๙" w:cs="TH NiramitIT๙"/>
                            <w:color w:val="000000"/>
                            <w:sz w:val="34"/>
                            <w:szCs w:val="34"/>
                            <w:cs/>
                            <w:lang w:eastAsia="en-US" w:bidi="th-TH"/>
                          </w:rPr>
                          <w:t xml:space="preserve"> ร่วมเป็นประธานในพิธีทางศาสนาและพิธีเปิดงานประเพณีสรงน้ำพระธาตุ</w:t>
                        </w:r>
                        <w:proofErr w:type="spellStart"/>
                        <w:r>
                          <w:rPr>
                            <w:rFonts w:ascii="TH NiramitIT๙" w:hAnsi="TH NiramitIT๙" w:cs="TH NiramitIT๙" w:hint="cs"/>
                            <w:color w:val="000000"/>
                            <w:sz w:val="34"/>
                            <w:szCs w:val="34"/>
                            <w:cs/>
                            <w:lang w:eastAsia="en-US" w:bidi="th-TH"/>
                          </w:rPr>
                          <w:t>เจดีย์ส</w:t>
                        </w:r>
                        <w:proofErr w:type="spellEnd"/>
                        <w:r>
                          <w:rPr>
                            <w:rFonts w:ascii="TH NiramitIT๙" w:hAnsi="TH NiramitIT๙" w:cs="TH NiramitIT๙" w:hint="cs"/>
                            <w:color w:val="000000"/>
                            <w:sz w:val="34"/>
                            <w:szCs w:val="34"/>
                            <w:cs/>
                            <w:lang w:eastAsia="en-US" w:bidi="th-TH"/>
                          </w:rPr>
                          <w:t>ลีเวียงก้อ</w:t>
                        </w:r>
                        <w:r w:rsidR="00874FB7" w:rsidRPr="00874FB7">
                          <w:rPr>
                            <w:rFonts w:ascii="TH NiramitIT๙" w:hAnsi="TH NiramitIT๙" w:cs="TH NiramitIT๙"/>
                            <w:color w:val="000000"/>
                            <w:sz w:val="34"/>
                            <w:szCs w:val="34"/>
                            <w:cs/>
                            <w:lang w:eastAsia="en-US" w:bidi="th-TH"/>
                          </w:rPr>
                          <w:t xml:space="preserve"> ประจำปี </w:t>
                        </w:r>
                        <w:r w:rsidR="00874FB7" w:rsidRPr="00874FB7">
                          <w:rPr>
                            <w:rFonts w:ascii="TH NiramitIT๙" w:hAnsi="TH NiramitIT๙" w:cs="TH NiramitIT๙"/>
                            <w:color w:val="000000"/>
                            <w:sz w:val="34"/>
                            <w:szCs w:val="34"/>
                            <w:lang w:eastAsia="en-US" w:bidi="th-TH"/>
                          </w:rPr>
                          <w:t>255</w:t>
                        </w:r>
                        <w:r>
                          <w:rPr>
                            <w:rFonts w:ascii="TH NiramitIT๙" w:hAnsi="TH NiramitIT๙" w:cs="TH NiramitIT๙" w:hint="cs"/>
                            <w:color w:val="000000"/>
                            <w:sz w:val="34"/>
                            <w:szCs w:val="34"/>
                            <w:cs/>
                            <w:lang w:eastAsia="en-US" w:bidi="th-TH"/>
                          </w:rPr>
                          <w:t>9</w:t>
                        </w:r>
                        <w:r w:rsidR="00874FB7" w:rsidRPr="00874FB7">
                          <w:rPr>
                            <w:rFonts w:ascii="TH NiramitIT๙" w:hAnsi="TH NiramitIT๙" w:cs="TH NiramitIT๙"/>
                            <w:color w:val="000000"/>
                            <w:sz w:val="34"/>
                            <w:szCs w:val="34"/>
                            <w:lang w:eastAsia="en-US" w:bidi="th-TH"/>
                          </w:rPr>
                          <w:t xml:space="preserve"> </w:t>
                        </w:r>
                        <w:r w:rsidR="00874FB7" w:rsidRPr="00874FB7">
                          <w:rPr>
                            <w:rFonts w:ascii="TH NiramitIT๙" w:hAnsi="TH NiramitIT๙" w:cs="TH NiramitIT๙"/>
                            <w:color w:val="000000"/>
                            <w:sz w:val="34"/>
                            <w:szCs w:val="34"/>
                            <w:cs/>
                            <w:lang w:eastAsia="en-US" w:bidi="th-TH"/>
                          </w:rPr>
                          <w:t>พร้อมด้วยคณะผู้บริหาร สมาชิกสภาเทศบาล</w:t>
                        </w:r>
                        <w:r>
                          <w:rPr>
                            <w:rFonts w:ascii="TH NiramitIT๙" w:hAnsi="TH NiramitIT๙" w:cs="TH NiramitIT๙" w:hint="cs"/>
                            <w:color w:val="000000"/>
                            <w:sz w:val="34"/>
                            <w:szCs w:val="34"/>
                            <w:cs/>
                            <w:lang w:eastAsia="en-US" w:bidi="th-TH"/>
                          </w:rPr>
                          <w:t>ตำบลก้อ</w:t>
                        </w:r>
                        <w:r w:rsidR="00874FB7" w:rsidRPr="00874FB7">
                          <w:rPr>
                            <w:rFonts w:ascii="TH NiramitIT๙" w:hAnsi="TH NiramitIT๙" w:cs="TH NiramitIT๙"/>
                            <w:color w:val="000000"/>
                            <w:sz w:val="34"/>
                            <w:szCs w:val="34"/>
                            <w:cs/>
                            <w:lang w:eastAsia="en-US" w:bidi="th-TH"/>
                          </w:rPr>
                          <w:t xml:space="preserve"> และหัวหน้าส่วนราชการ ร่วมทำกิจกรรมพิธีทางศาสนา ซึ่งเทศบาล</w:t>
                        </w:r>
                        <w:r>
                          <w:rPr>
                            <w:rFonts w:ascii="TH NiramitIT๙" w:hAnsi="TH NiramitIT๙" w:cs="TH NiramitIT๙" w:hint="cs"/>
                            <w:color w:val="000000"/>
                            <w:sz w:val="34"/>
                            <w:szCs w:val="34"/>
                            <w:cs/>
                            <w:lang w:eastAsia="en-US" w:bidi="th-TH"/>
                          </w:rPr>
                          <w:t>ตำบลก้อ</w:t>
                        </w:r>
                        <w:r w:rsidR="00874FB7" w:rsidRPr="00874FB7">
                          <w:rPr>
                            <w:rFonts w:ascii="TH NiramitIT๙" w:hAnsi="TH NiramitIT๙" w:cs="TH NiramitIT๙"/>
                            <w:color w:val="000000"/>
                            <w:sz w:val="34"/>
                            <w:szCs w:val="34"/>
                            <w:cs/>
                            <w:lang w:eastAsia="en-US" w:bidi="th-TH"/>
                          </w:rPr>
                          <w:t>ได้ร่วมกับชุมชนในเขต</w:t>
                        </w:r>
                        <w:r>
                          <w:rPr>
                            <w:rFonts w:ascii="TH NiramitIT๙" w:hAnsi="TH NiramitIT๙" w:cs="TH NiramitIT๙" w:hint="cs"/>
                            <w:color w:val="000000"/>
                            <w:sz w:val="34"/>
                            <w:szCs w:val="34"/>
                            <w:cs/>
                            <w:lang w:eastAsia="en-US" w:bidi="th-TH"/>
                          </w:rPr>
                          <w:t>บ้านก้อทุ่ง</w:t>
                        </w:r>
                        <w:r w:rsidR="00874FB7" w:rsidRPr="00874FB7">
                          <w:rPr>
                            <w:rFonts w:ascii="TH NiramitIT๙" w:hAnsi="TH NiramitIT๙" w:cs="TH NiramitIT๙"/>
                            <w:color w:val="000000"/>
                            <w:sz w:val="34"/>
                            <w:szCs w:val="34"/>
                            <w:cs/>
                            <w:lang w:eastAsia="en-US" w:bidi="th-TH"/>
                          </w:rPr>
                          <w:t>จัดกิจกรรมขึ้น มีวัตถุประสงค์เพื่ออนุรักษ์และส่งเสริมขนบธรรมเนียมที่ดีงามของท้องถิ่นไว้ รวมทั้งสร้างความรักความสามัคคีในหมู่คณะ ตลอดจนปลูกฝังให้ประชาชนมีส่วนร่วมในการช่วยรักษาวัฒนธรรมอันดีงามของท้องถิ่นไว้ โดยบรรยากาศภายในงานเป็นไปอย่างสนุกสนาน โดยได้รับความร่วมมือจากหลายภาคส่วน อีกทั้งภายในงานยังมีกิจกรรม การทำบุญสรงน้ำพระธาตุ กิจกรรมทำบุญตามวันเกิด ทั้งนี้มีประชาชนทั้งในเขตเทศบาล</w:t>
                        </w:r>
                        <w:r>
                          <w:rPr>
                            <w:rFonts w:ascii="TH NiramitIT๙" w:hAnsi="TH NiramitIT๙" w:cs="TH NiramitIT๙" w:hint="cs"/>
                            <w:color w:val="000000"/>
                            <w:sz w:val="34"/>
                            <w:szCs w:val="34"/>
                            <w:cs/>
                            <w:lang w:eastAsia="en-US" w:bidi="th-TH"/>
                          </w:rPr>
                          <w:t>ตำบลก้อ</w:t>
                        </w:r>
                        <w:r w:rsidR="00874FB7" w:rsidRPr="00874FB7">
                          <w:rPr>
                            <w:rFonts w:ascii="TH NiramitIT๙" w:hAnsi="TH NiramitIT๙" w:cs="TH NiramitIT๙"/>
                            <w:color w:val="000000"/>
                            <w:sz w:val="34"/>
                            <w:szCs w:val="34"/>
                            <w:cs/>
                            <w:lang w:eastAsia="en-US" w:bidi="th-TH"/>
                          </w:rPr>
                          <w:t>และพื้นที่ใกล้เคียงร่วมสืบสานประเพณีสรงน้ำ</w:t>
                        </w:r>
                        <w:r w:rsidRPr="00874FB7">
                          <w:rPr>
                            <w:rFonts w:ascii="TH NiramitIT๙" w:hAnsi="TH NiramitIT๙" w:cs="TH NiramitIT๙"/>
                            <w:color w:val="000000"/>
                            <w:sz w:val="34"/>
                            <w:szCs w:val="34"/>
                            <w:cs/>
                            <w:lang w:eastAsia="en-US" w:bidi="th-TH"/>
                          </w:rPr>
                          <w:t>พระธาตุ</w:t>
                        </w:r>
                        <w:proofErr w:type="spellStart"/>
                        <w:r>
                          <w:rPr>
                            <w:rFonts w:ascii="TH NiramitIT๙" w:hAnsi="TH NiramitIT๙" w:cs="TH NiramitIT๙" w:hint="cs"/>
                            <w:color w:val="000000"/>
                            <w:sz w:val="34"/>
                            <w:szCs w:val="34"/>
                            <w:cs/>
                            <w:lang w:eastAsia="en-US" w:bidi="th-TH"/>
                          </w:rPr>
                          <w:t>เจดีย์ส</w:t>
                        </w:r>
                        <w:proofErr w:type="spellEnd"/>
                        <w:r>
                          <w:rPr>
                            <w:rFonts w:ascii="TH NiramitIT๙" w:hAnsi="TH NiramitIT๙" w:cs="TH NiramitIT๙" w:hint="cs"/>
                            <w:color w:val="000000"/>
                            <w:sz w:val="34"/>
                            <w:szCs w:val="34"/>
                            <w:cs/>
                            <w:lang w:eastAsia="en-US" w:bidi="th-TH"/>
                          </w:rPr>
                          <w:t>ลีเวียงก้อ</w:t>
                        </w:r>
                        <w:r w:rsidR="00874FB7" w:rsidRPr="00874FB7">
                          <w:rPr>
                            <w:rFonts w:ascii="TH NiramitIT๙" w:hAnsi="TH NiramitIT๙" w:cs="TH NiramitIT๙"/>
                            <w:color w:val="000000"/>
                            <w:sz w:val="34"/>
                            <w:szCs w:val="34"/>
                            <w:cs/>
                            <w:lang w:eastAsia="en-US" w:bidi="th-TH"/>
                          </w:rPr>
                          <w:t>อย่างคับคั่ง</w:t>
                        </w:r>
                      </w:p>
                    </w:tc>
                  </w:tr>
                  <w:tr w:rsidR="006655BD" w:rsidRPr="00874FB7" w:rsidTr="00874FB7">
                    <w:trPr>
                      <w:trHeight w:val="5250"/>
                      <w:tblCellSpacing w:w="15" w:type="dxa"/>
                    </w:trPr>
                    <w:tc>
                      <w:tcPr>
                        <w:tcW w:w="0" w:type="auto"/>
                      </w:tcPr>
                      <w:p w:rsidR="006655BD" w:rsidRPr="00874FB7" w:rsidRDefault="006655BD" w:rsidP="006655BD">
                        <w:pPr>
                          <w:jc w:val="thaiDistribute"/>
                          <w:rPr>
                            <w:rFonts w:ascii="TH NiramitIT๙" w:hAnsi="TH NiramitIT๙" w:cs="TH NiramitIT๙"/>
                            <w:color w:val="000000"/>
                            <w:sz w:val="34"/>
                            <w:szCs w:val="34"/>
                            <w:cs/>
                            <w:lang w:eastAsia="en-US" w:bidi="th-TH"/>
                          </w:rPr>
                        </w:pPr>
                      </w:p>
                    </w:tc>
                  </w:tr>
                </w:tbl>
                <w:p w:rsidR="00874FB7" w:rsidRPr="00874FB7" w:rsidRDefault="00874FB7">
                  <w:pPr>
                    <w:rPr>
                      <w:rFonts w:ascii="TH NiramitIT๙" w:hAnsi="TH NiramitIT๙" w:cs="TH NiramitIT๙"/>
                      <w:sz w:val="34"/>
                      <w:szCs w:val="34"/>
                    </w:rPr>
                  </w:pPr>
                </w:p>
              </w:txbxContent>
            </v:textbox>
          </v:shape>
        </w:pict>
      </w:r>
      <w:r w:rsidR="006655BD">
        <w:rPr>
          <w:rFonts w:cs="Angsana New"/>
          <w:noProof/>
          <w:lang w:eastAsia="en-US" w:bidi="th-TH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3572510</wp:posOffset>
            </wp:positionH>
            <wp:positionV relativeFrom="paragraph">
              <wp:posOffset>-170640</wp:posOffset>
            </wp:positionV>
            <wp:extent cx="2541600" cy="2112667"/>
            <wp:effectExtent l="57150" t="76200" r="68580" b="992505"/>
            <wp:wrapNone/>
            <wp:docPr id="13" name="Picture 8" descr="I:\New folder (2)\รูปภาพ อสม\13061915_995253497197147_62900916936935051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New folder (2)\รูปภาพ อสม\13061915_995253497197147_6290091693693505123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600" cy="2112667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en-US" w:bidi="th-TH"/>
        </w:rPr>
        <w:pict>
          <v:shape id="Text Box 125" o:spid="_x0000_s1047" type="#_x0000_t202" style="position:absolute;margin-left:405pt;margin-top:41.4pt;width:153pt;height:20pt;z-index:251649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" filled="f" stroked="f">
            <v:textbox style="mso-fit-shape-to-text:t" inset="0,0,0,0">
              <w:txbxContent>
                <w:p w:rsidR="00A44858" w:rsidRPr="00A86A7D" w:rsidRDefault="00A44858">
                  <w:pPr>
                    <w:pStyle w:val="PageTitle"/>
                    <w:rPr>
                      <w:rFonts w:ascii="TH NiramitIT๙" w:hAnsi="TH NiramitIT๙" w:cs="TH NiramitIT๙"/>
                      <w:bCs/>
                      <w:sz w:val="32"/>
                      <w:szCs w:val="32"/>
                      <w:cs/>
                    </w:rPr>
                  </w:pPr>
                  <w:r w:rsidRPr="00A86A7D">
                    <w:rPr>
                      <w:rFonts w:ascii="TH NiramitIT๙" w:hAnsi="TH NiramitIT๙" w:cs="TH NiramitIT๙"/>
                      <w:sz w:val="32"/>
                      <w:szCs w:val="32"/>
                      <w:cs/>
                    </w:rPr>
                    <w:t>จดหมายข่าวของ</w:t>
                  </w:r>
                  <w:r w:rsidR="00A4561A" w:rsidRPr="00A86A7D">
                    <w:rPr>
                      <w:rFonts w:ascii="TH NiramitIT๙" w:hAnsi="TH NiramitIT๙" w:cs="TH NiramitIT๙"/>
                      <w:sz w:val="32"/>
                      <w:szCs w:val="32"/>
                      <w:cs/>
                    </w:rPr>
                    <w:t xml:space="preserve"> </w:t>
                  </w:r>
                  <w:r w:rsidR="00AB45AC" w:rsidRPr="00A86A7D">
                    <w:rPr>
                      <w:rFonts w:ascii="TH NiramitIT๙" w:hAnsi="TH NiramitIT๙" w:cs="TH NiramitIT๙"/>
                      <w:sz w:val="32"/>
                      <w:szCs w:val="32"/>
                      <w:cs/>
                      <w:lang w:val="en-US"/>
                    </w:rPr>
                    <w:t>เทศบาลตำบลก้อ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en-US" w:bidi="th-TH"/>
        </w:rPr>
        <w:pict>
          <v:rect id="Rectangle 123" o:spid="_x0000_s1096" style="position:absolute;margin-left:34.05pt;margin-top:36.15pt;width:540pt;height:28.8pt;z-index:251646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" fillcolor="#f60" stroked="f">
            <w10:wrap anchorx="page" anchory="page"/>
          </v:rect>
        </w:pict>
      </w:r>
      <w:r>
        <w:rPr>
          <w:noProof/>
          <w:lang w:eastAsia="en-US" w:bidi="th-TH"/>
        </w:rPr>
        <w:pict>
          <v:shape id="Text Box 124" o:spid="_x0000_s1046" type="#_x0000_t202" style="position:absolute;margin-left:48pt;margin-top:42pt;width:90pt;height:27pt;z-index:251648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" filled="f" stroked="f">
            <v:textbox inset="0,0,0,0">
              <w:txbxContent>
                <w:p w:rsidR="00A44858" w:rsidRPr="00A86A7D" w:rsidRDefault="00A44858">
                  <w:pPr>
                    <w:rPr>
                      <w:rStyle w:val="a5"/>
                      <w:rFonts w:ascii="TH NiramitIT๙" w:hAnsi="TH NiramitIT๙" w:cs="TH NiramitIT๙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A86A7D">
                    <w:rPr>
                      <w:rStyle w:val="a5"/>
                      <w:rFonts w:ascii="TH NiramitIT๙" w:hAnsi="TH NiramitIT๙" w:cs="TH NiramitIT๙"/>
                      <w:sz w:val="32"/>
                      <w:szCs w:val="32"/>
                      <w:cs/>
                      <w:lang w:bidi="th-TH"/>
                    </w:rPr>
                    <w:t>ห</w:t>
                  </w:r>
                  <w:r w:rsidR="00A4561A" w:rsidRPr="00A86A7D">
                    <w:rPr>
                      <w:rStyle w:val="a5"/>
                      <w:rFonts w:ascii="TH NiramitIT๙" w:hAnsi="TH NiramitIT๙" w:cs="TH NiramitIT๙"/>
                      <w:sz w:val="32"/>
                      <w:szCs w:val="32"/>
                      <w:cs/>
                      <w:lang w:bidi="th-TH"/>
                    </w:rPr>
                    <w:t xml:space="preserve">น้า </w:t>
                  </w:r>
                  <w:r w:rsidR="00E12B64">
                    <w:rPr>
                      <w:rStyle w:val="a5"/>
                      <w:rFonts w:ascii="TH NiramitIT๙" w:hAnsi="TH NiramitIT๙" w:cs="TH NiramitIT๙" w:hint="cs"/>
                      <w:sz w:val="32"/>
                      <w:szCs w:val="32"/>
                      <w:cs/>
                      <w:lang w:bidi="th-TH"/>
                    </w:rPr>
                    <w:t>2</w:t>
                  </w:r>
                  <w:r w:rsidR="00A4561A" w:rsidRPr="00A86A7D">
                    <w:rPr>
                      <w:rStyle w:val="a5"/>
                      <w:rFonts w:ascii="TH NiramitIT๙" w:hAnsi="TH NiramitIT๙" w:cs="TH NiramitIT๙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en-US" w:bidi="th-TH"/>
        </w:rPr>
        <w:pict>
          <v:shape id="Text Box 152" o:spid="_x0000_s1049" type="#_x0000_t202" style="position:absolute;margin-left:200pt;margin-top:97pt;width:7.2pt;height:7.2pt;z-index:251658240;visibility:hidden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SzisgIAALw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" filled="f" stroked="f">
            <v:textbox inset="0,0,0,0">
              <w:txbxContent>
                <w:p w:rsidR="00A44858" w:rsidRDefault="00A44858"/>
              </w:txbxContent>
            </v:textbox>
            <w10:wrap anchorx="page" anchory="page"/>
          </v:shape>
        </w:pict>
      </w:r>
      <w:r>
        <w:rPr>
          <w:noProof/>
          <w:lang w:eastAsia="en-US" w:bidi="th-TH"/>
        </w:rPr>
        <w:pict>
          <v:shape id="Text Box 156" o:spid="_x0000_s1050" type="#_x0000_t202" style="position:absolute;margin-left:201pt;margin-top:351pt;width:7.2pt;height:7.2pt;z-index:251660288;visibility:hidden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" filled="f" stroked="f">
            <v:textbox inset="0,0,0,0">
              <w:txbxContent>
                <w:p w:rsidR="00A44858" w:rsidRDefault="00A44858"/>
              </w:txbxContent>
            </v:textbox>
            <w10:wrap anchorx="page" anchory="page"/>
          </v:shape>
        </w:pict>
      </w:r>
      <w:r>
        <w:rPr>
          <w:noProof/>
          <w:lang w:eastAsia="en-US" w:bidi="th-TH"/>
        </w:rPr>
        <w:pict>
          <v:shape id="Text Box 160" o:spid="_x0000_s1051" type="#_x0000_t202" style="position:absolute;margin-left:201pt;margin-top:604pt;width:7.2pt;height:7.2pt;z-index:251661312;visibility:hidden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" filled="f" stroked="f">
            <v:textbox inset="0,0,0,0">
              <w:txbxContent>
                <w:p w:rsidR="00A44858" w:rsidRDefault="00A44858"/>
              </w:txbxContent>
            </v:textbox>
            <w10:wrap anchorx="page" anchory="page"/>
          </v:shape>
        </w:pict>
      </w:r>
      <w:r w:rsidR="00874FB7">
        <w:rPr>
          <w:rFonts w:cs="Angsana New"/>
          <w:noProof/>
          <w:lang w:eastAsia="en-US" w:bidi="th-TH"/>
        </w:rPr>
        <w:t xml:space="preserve"> </w:t>
      </w:r>
    </w:p>
    <w:p w:rsidR="00FE298E" w:rsidRDefault="00E86811">
      <w:pPr>
        <w:rPr>
          <w:rFonts w:cs="Angsana New"/>
          <w:lang w:bidi="th-TH"/>
        </w:rPr>
      </w:pPr>
      <w:r>
        <w:rPr>
          <w:rFonts w:cs="Angsana New"/>
          <w:noProof/>
          <w:lang w:eastAsia="en-US" w:bidi="th-TH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3572510</wp:posOffset>
            </wp:positionH>
            <wp:positionV relativeFrom="paragraph">
              <wp:posOffset>6762750</wp:posOffset>
            </wp:positionV>
            <wp:extent cx="2541270" cy="1431290"/>
            <wp:effectExtent l="95250" t="95250" r="68580" b="73660"/>
            <wp:wrapNone/>
            <wp:docPr id="17" name="Picture 12" descr="I:\New folder (2)\ส่งน้ำก้อทุ่ง\20160511_18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New folder (2)\ส่งน้ำก้อทุ่ง\20160511_1817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4312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cs="Angsana New"/>
          <w:noProof/>
          <w:lang w:eastAsia="en-US" w:bidi="th-TH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3572510</wp:posOffset>
            </wp:positionH>
            <wp:positionV relativeFrom="paragraph">
              <wp:posOffset>5145405</wp:posOffset>
            </wp:positionV>
            <wp:extent cx="2541270" cy="1430655"/>
            <wp:effectExtent l="95250" t="95250" r="68580" b="74295"/>
            <wp:wrapNone/>
            <wp:docPr id="16" name="Picture 11" descr="I:\New folder (2)\ส่งน้ำก้อทุ่ง\20160511_17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New folder (2)\ส่งน้ำก้อทุ่ง\20160511_1757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4306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cs="Angsana New"/>
          <w:noProof/>
          <w:lang w:eastAsia="en-US" w:bidi="th-TH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3572510</wp:posOffset>
            </wp:positionH>
            <wp:positionV relativeFrom="paragraph">
              <wp:posOffset>3534410</wp:posOffset>
            </wp:positionV>
            <wp:extent cx="2541270" cy="1431290"/>
            <wp:effectExtent l="95250" t="95250" r="68580" b="73660"/>
            <wp:wrapNone/>
            <wp:docPr id="14" name="Picture 9" descr="I:\New folder (2)\ส่งน้ำก้อทุ่ง\20160512_08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New folder (2)\ส่งน้ำก้อทุ่ง\20160512_0847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4312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cs="Angsana New"/>
          <w:noProof/>
          <w:lang w:eastAsia="en-US" w:bidi="th-TH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-299720</wp:posOffset>
            </wp:positionH>
            <wp:positionV relativeFrom="paragraph">
              <wp:posOffset>5944870</wp:posOffset>
            </wp:positionV>
            <wp:extent cx="3513600" cy="2119398"/>
            <wp:effectExtent l="95250" t="95250" r="67945" b="71755"/>
            <wp:wrapNone/>
            <wp:docPr id="18" name="Picture 13" descr="I:\New folder (2)\ส่งน้ำก้อทุ่ง\20160511_18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New folder (2)\ส่งน้ำก้อทุ่ง\20160511_182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14"/>
                    <a:stretch/>
                  </pic:blipFill>
                  <pic:spPr bwMode="auto">
                    <a:xfrm>
                      <a:off x="0" y="0"/>
                      <a:ext cx="3513600" cy="211939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655BD">
        <w:rPr>
          <w:rFonts w:cs="Angsana New"/>
          <w:noProof/>
          <w:lang w:eastAsia="en-US" w:bidi="th-TH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3573000</wp:posOffset>
            </wp:positionH>
            <wp:positionV relativeFrom="paragraph">
              <wp:posOffset>1919835</wp:posOffset>
            </wp:positionV>
            <wp:extent cx="2541600" cy="1431371"/>
            <wp:effectExtent l="95250" t="95250" r="68580" b="73660"/>
            <wp:wrapNone/>
            <wp:docPr id="15" name="Picture 10" descr="I:\New folder (2)\ส่งน้ำก้อทุ่ง\20160512_10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New folder (2)\ส่งน้ำก้อทุ่ง\20160512_101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734" cy="143144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FE298E">
        <w:rPr>
          <w:rFonts w:cs="Angsana New"/>
          <w:lang w:bidi="th-TH"/>
        </w:rPr>
        <w:br w:type="page"/>
      </w:r>
    </w:p>
    <w:p w:rsidR="0080655C" w:rsidRDefault="00E86811">
      <w:pPr>
        <w:rPr>
          <w:rFonts w:cs="Angsana New"/>
          <w:lang w:bidi="th-TH"/>
        </w:rPr>
      </w:pPr>
      <w:r>
        <w:rPr>
          <w:rFonts w:cs="Angsana New"/>
          <w:noProof/>
          <w:lang w:eastAsia="en-US" w:bidi="th-TH"/>
        </w:rPr>
        <w:lastRenderedPageBreak/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3708400</wp:posOffset>
            </wp:positionH>
            <wp:positionV relativeFrom="paragraph">
              <wp:posOffset>-139700</wp:posOffset>
            </wp:positionV>
            <wp:extent cx="2489200" cy="1866900"/>
            <wp:effectExtent l="76200" t="76200" r="63500" b="952500"/>
            <wp:wrapNone/>
            <wp:docPr id="365" name="รูปภาพ 365" descr="C:\Users\PREM\Desktop\13139111_874413732702556_6330121820106744925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M\Desktop\13139111_874413732702556_6330121820106744925_n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69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C9686D">
        <w:rPr>
          <w:rFonts w:cs="Angsana New"/>
          <w:noProof/>
          <w:lang w:eastAsia="en-US" w:bidi="th-TH"/>
        </w:rPr>
        <w:pict>
          <v:shape id="_x0000_s1206" type="#_x0000_t202" style="position:absolute;margin-left:60pt;margin-top:36.75pt;width:90pt;height:27pt;z-index:251791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" filled="f" stroked="f">
            <v:textbox inset="0,0,0,0">
              <w:txbxContent>
                <w:p w:rsidR="00A86A7D" w:rsidRPr="00A86A7D" w:rsidRDefault="00A86A7D" w:rsidP="00A86A7D">
                  <w:pPr>
                    <w:rPr>
                      <w:rStyle w:val="a5"/>
                      <w:rFonts w:ascii="TH NiramitIT๙" w:hAnsi="TH NiramitIT๙" w:cs="TH NiramitIT๙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A86A7D">
                    <w:rPr>
                      <w:rStyle w:val="a5"/>
                      <w:rFonts w:ascii="TH NiramitIT๙" w:hAnsi="TH NiramitIT๙" w:cs="TH NiramitIT๙"/>
                      <w:sz w:val="32"/>
                      <w:szCs w:val="32"/>
                      <w:cs/>
                      <w:lang w:bidi="th-TH"/>
                    </w:rPr>
                    <w:t xml:space="preserve">หน้า </w:t>
                  </w:r>
                  <w:r w:rsidR="00E12B64">
                    <w:rPr>
                      <w:rStyle w:val="a5"/>
                      <w:rFonts w:ascii="TH NiramitIT๙" w:hAnsi="TH NiramitIT๙" w:cs="TH NiramitIT๙" w:hint="cs"/>
                      <w:sz w:val="32"/>
                      <w:szCs w:val="32"/>
                      <w:cs/>
                      <w:lang w:bidi="th-TH"/>
                    </w:rPr>
                    <w:t>3</w:t>
                  </w:r>
                  <w:r w:rsidRPr="00A86A7D">
                    <w:rPr>
                      <w:rStyle w:val="a5"/>
                      <w:rFonts w:ascii="TH NiramitIT๙" w:hAnsi="TH NiramitIT๙" w:cs="TH NiramitIT๙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 w:rsidR="00C9686D">
        <w:rPr>
          <w:rFonts w:cs="Angsana New"/>
          <w:noProof/>
          <w:lang w:eastAsia="en-US" w:bidi="th-TH"/>
        </w:rPr>
        <w:pict>
          <v:shape id="_x0000_s1205" type="#_x0000_t202" style="position:absolute;margin-left:413.25pt;margin-top:38.4pt;width:153pt;height:20pt;z-index:251790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" filled="f" stroked="f">
            <v:textbox style="mso-fit-shape-to-text:t" inset="0,0,0,0">
              <w:txbxContent>
                <w:p w:rsidR="00A86A7D" w:rsidRPr="00A86A7D" w:rsidRDefault="00A86A7D" w:rsidP="00A86A7D">
                  <w:pPr>
                    <w:pStyle w:val="PageTitle"/>
                    <w:rPr>
                      <w:rFonts w:ascii="TH NiramitIT๙" w:hAnsi="TH NiramitIT๙" w:cs="TH NiramitIT๙"/>
                      <w:bCs/>
                      <w:sz w:val="32"/>
                      <w:szCs w:val="32"/>
                      <w:cs/>
                    </w:rPr>
                  </w:pPr>
                  <w:r w:rsidRPr="00A86A7D">
                    <w:rPr>
                      <w:rFonts w:ascii="TH NiramitIT๙" w:hAnsi="TH NiramitIT๙" w:cs="TH NiramitIT๙"/>
                      <w:sz w:val="32"/>
                      <w:szCs w:val="32"/>
                      <w:cs/>
                    </w:rPr>
                    <w:t xml:space="preserve">จดหมายข่าวของ </w:t>
                  </w:r>
                  <w:r w:rsidRPr="00A86A7D">
                    <w:rPr>
                      <w:rFonts w:ascii="TH NiramitIT๙" w:hAnsi="TH NiramitIT๙" w:cs="TH NiramitIT๙"/>
                      <w:sz w:val="32"/>
                      <w:szCs w:val="32"/>
                      <w:cs/>
                      <w:lang w:val="en-US"/>
                    </w:rPr>
                    <w:t>เทศบาลตำบลก้อ</w:t>
                  </w:r>
                </w:p>
              </w:txbxContent>
            </v:textbox>
            <w10:wrap anchorx="page" anchory="page"/>
          </v:shape>
        </w:pict>
      </w:r>
      <w:r w:rsidR="00C9686D">
        <w:rPr>
          <w:rFonts w:cs="Angsana New"/>
          <w:noProof/>
          <w:lang w:eastAsia="en-US" w:bidi="th-TH"/>
        </w:rPr>
        <w:pict>
          <v:rect id="_x0000_s1204" style="position:absolute;margin-left:37.3pt;margin-top:33.15pt;width:540pt;height:28.8pt;z-index:251789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" fillcolor="#f60" stroked="f">
            <w10:wrap anchorx="page" anchory="page"/>
          </v:rect>
        </w:pict>
      </w:r>
    </w:p>
    <w:p w:rsidR="0080655C" w:rsidRDefault="0080655C">
      <w:pPr>
        <w:rPr>
          <w:rFonts w:cs="Angsana New"/>
          <w:lang w:bidi="th-TH"/>
        </w:rPr>
      </w:pPr>
    </w:p>
    <w:p w:rsidR="0080655C" w:rsidRDefault="0080655C">
      <w:pPr>
        <w:rPr>
          <w:rFonts w:cs="Angsana New"/>
          <w:lang w:bidi="th-TH"/>
        </w:rPr>
      </w:pPr>
    </w:p>
    <w:p w:rsidR="0080655C" w:rsidRDefault="0080655C">
      <w:pPr>
        <w:rPr>
          <w:rFonts w:cs="Angsana New"/>
          <w:lang w:bidi="th-TH"/>
        </w:rPr>
      </w:pPr>
    </w:p>
    <w:p w:rsidR="0080655C" w:rsidRDefault="0080655C">
      <w:pPr>
        <w:rPr>
          <w:rFonts w:cs="Angsana New"/>
          <w:lang w:bidi="th-TH"/>
        </w:rPr>
      </w:pPr>
    </w:p>
    <w:p w:rsidR="00FE298E" w:rsidRDefault="00E86811">
      <w:pPr>
        <w:rPr>
          <w:rFonts w:cs="Angsana New"/>
          <w:lang w:bidi="th-TH"/>
        </w:rPr>
      </w:pPr>
      <w:r>
        <w:rPr>
          <w:rFonts w:cs="Angsana New"/>
          <w:noProof/>
          <w:lang w:eastAsia="en-US" w:bidi="th-TH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3835400</wp:posOffset>
            </wp:positionH>
            <wp:positionV relativeFrom="paragraph">
              <wp:posOffset>6125845</wp:posOffset>
            </wp:positionV>
            <wp:extent cx="2362200" cy="1574800"/>
            <wp:effectExtent l="95250" t="95250" r="76200" b="82550"/>
            <wp:wrapNone/>
            <wp:docPr id="19" name="Picture 14" descr="I:\New folder (2)\ส่งน้ำวัดพระยืน\IMG_2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New folder (2)\ส่งน้ำวัดพระยืน\IMG_24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74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cs="Angsana New"/>
          <w:noProof/>
          <w:lang w:eastAsia="en-US" w:bidi="th-TH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4474845</wp:posOffset>
            </wp:positionV>
            <wp:extent cx="2344420" cy="1473200"/>
            <wp:effectExtent l="95250" t="95250" r="74930" b="69850"/>
            <wp:wrapNone/>
            <wp:docPr id="21" name="Picture 16" descr="I:\New folder (2)\ส่งน้ำวัดพระยืน\IMG_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New folder (2)\ส่งน้ำวัดพระยืน\IMG_25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14732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cs="Angsana New"/>
          <w:noProof/>
          <w:lang w:eastAsia="en-US" w:bidi="th-TH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5363845</wp:posOffset>
            </wp:positionV>
            <wp:extent cx="3568700" cy="2235201"/>
            <wp:effectExtent l="95250" t="95250" r="69850" b="69850"/>
            <wp:wrapNone/>
            <wp:docPr id="20" name="Picture 15" descr="I:\New folder (2)\ส่งน้ำวัดพระยืน\IMG_2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New folder (2)\ส่งน้ำวัดพระยืน\IMG_24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166" cy="225678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cs="Angsana New"/>
          <w:noProof/>
          <w:lang w:eastAsia="en-US" w:bidi="th-TH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2734310</wp:posOffset>
            </wp:positionV>
            <wp:extent cx="2362200" cy="1574165"/>
            <wp:effectExtent l="95250" t="95250" r="76200" b="83185"/>
            <wp:wrapNone/>
            <wp:docPr id="22" name="Picture 17" descr="I:\New folder (2)\ส่งน้ำวัดพระยืน\IMG_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New folder (2)\ส่งน้ำวัดพระยืน\IMG_25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741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cs="Angsana New"/>
          <w:noProof/>
          <w:lang w:eastAsia="en-US" w:bidi="th-TH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3835400</wp:posOffset>
            </wp:positionH>
            <wp:positionV relativeFrom="paragraph">
              <wp:posOffset>981710</wp:posOffset>
            </wp:positionV>
            <wp:extent cx="2362200" cy="1574165"/>
            <wp:effectExtent l="95250" t="95250" r="76200" b="83185"/>
            <wp:wrapNone/>
            <wp:docPr id="23" name="Picture 18" descr="I:\New folder (2)\ส่งน้ำวัดพระยืน\IMG_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New folder (2)\ส่งน้ำวัดพระยืน\IMG_26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741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C9686D">
        <w:rPr>
          <w:rFonts w:cs="Angsana New"/>
          <w:noProof/>
          <w:lang w:eastAsia="en-US" w:bidi="th-TH"/>
        </w:rPr>
        <w:pict>
          <v:shape id="_x0000_s1210" type="#_x0000_t202" style="position:absolute;margin-left:-16.2pt;margin-top:-63.3pt;width:289.15pt;height:470.35pt;z-index:25180569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" fillcolor="white [3201]" strokecolor="#4bacc6 [3208]" strokeweight="1pt">
            <v:stroke dashstyle="dash"/>
            <v:shadow color="#868686"/>
            <v:textbox>
              <w:txbxContent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580"/>
                  </w:tblGrid>
                  <w:tr w:rsidR="00E86811" w:rsidRPr="00874FB7" w:rsidTr="00874FB7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p w:rsidR="00E86811" w:rsidRPr="00874FB7" w:rsidRDefault="00E86811" w:rsidP="00E86811">
                        <w:pPr>
                          <w:jc w:val="center"/>
                          <w:rPr>
                            <w:rFonts w:ascii="TH NiramitIT๙" w:hAnsi="TH NiramitIT๙" w:cs="TH NiramitIT๙"/>
                            <w:b/>
                            <w:bCs/>
                            <w:color w:val="0000FF"/>
                            <w:sz w:val="34"/>
                            <w:szCs w:val="34"/>
                            <w:lang w:eastAsia="en-US" w:bidi="th-TH"/>
                          </w:rPr>
                        </w:pPr>
                        <w:r w:rsidRPr="006655BD">
                          <w:rPr>
                            <w:rFonts w:ascii="TH NiramitIT๙" w:hAnsi="TH NiramitIT๙" w:cs="TH NiramitIT๙"/>
                            <w:b/>
                            <w:bCs/>
                            <w:color w:val="0000FF"/>
                            <w:sz w:val="36"/>
                            <w:szCs w:val="36"/>
                            <w:cs/>
                            <w:lang w:bidi="th-TH"/>
                          </w:rPr>
                          <w:t>โครงการ</w:t>
                        </w:r>
                        <w:r w:rsidRPr="00874FB7">
                          <w:rPr>
                            <w:rFonts w:ascii="TH NiramitIT๙" w:hAnsi="TH NiramitIT๙" w:cs="TH NiramitIT๙"/>
                            <w:b/>
                            <w:bCs/>
                            <w:color w:val="0000FF"/>
                            <w:sz w:val="32"/>
                            <w:szCs w:val="32"/>
                            <w:cs/>
                            <w:lang w:eastAsia="en-US" w:bidi="th-TH"/>
                          </w:rPr>
                          <w:t>ประเพณี</w:t>
                        </w:r>
                        <w:r w:rsidRPr="006655BD">
                          <w:rPr>
                            <w:rFonts w:ascii="TH NiramitIT๙" w:hAnsi="TH NiramitIT๙" w:cs="TH NiramitIT๙"/>
                            <w:b/>
                            <w:bCs/>
                            <w:color w:val="0000FF"/>
                            <w:sz w:val="36"/>
                            <w:szCs w:val="36"/>
                            <w:cs/>
                            <w:lang w:bidi="th-TH"/>
                          </w:rPr>
                          <w:t>สรงน้ำพระ</w:t>
                        </w:r>
                        <w:r w:rsidRPr="006655BD">
                          <w:rPr>
                            <w:rFonts w:ascii="TH NiramitIT๙" w:hAnsi="TH NiramitIT๙" w:cs="TH NiramitIT๙" w:hint="cs"/>
                            <w:b/>
                            <w:bCs/>
                            <w:color w:val="0000FF"/>
                            <w:sz w:val="36"/>
                            <w:szCs w:val="36"/>
                            <w:cs/>
                            <w:lang w:bidi="th-TH"/>
                          </w:rPr>
                          <w:t>ธาตุ</w:t>
                        </w:r>
                        <w:proofErr w:type="spellStart"/>
                        <w:r w:rsidRPr="006655BD">
                          <w:rPr>
                            <w:rFonts w:ascii="TH NiramitIT๙" w:hAnsi="TH NiramitIT๙" w:cs="TH NiramitIT๙" w:hint="cs"/>
                            <w:b/>
                            <w:bCs/>
                            <w:color w:val="0000FF"/>
                            <w:sz w:val="36"/>
                            <w:szCs w:val="36"/>
                            <w:cs/>
                            <w:lang w:bidi="th-TH"/>
                          </w:rPr>
                          <w:t>เจดีย์ส</w:t>
                        </w:r>
                        <w:proofErr w:type="spellEnd"/>
                        <w:r w:rsidRPr="006655BD">
                          <w:rPr>
                            <w:rFonts w:ascii="TH NiramitIT๙" w:hAnsi="TH NiramitIT๙" w:cs="TH NiramitIT๙" w:hint="cs"/>
                            <w:b/>
                            <w:bCs/>
                            <w:color w:val="0000FF"/>
                            <w:sz w:val="36"/>
                            <w:szCs w:val="36"/>
                            <w:cs/>
                            <w:lang w:bidi="th-TH"/>
                          </w:rPr>
                          <w:t>ลี</w:t>
                        </w:r>
                        <w:r>
                          <w:rPr>
                            <w:rFonts w:ascii="TH NiramitIT๙" w:hAnsi="TH NiramitIT๙" w:cs="TH NiramitIT๙" w:hint="cs"/>
                            <w:b/>
                            <w:bCs/>
                            <w:color w:val="0000FF"/>
                            <w:sz w:val="36"/>
                            <w:szCs w:val="36"/>
                            <w:cs/>
                            <w:lang w:bidi="th-TH"/>
                          </w:rPr>
                          <w:t>ทันใจ</w:t>
                        </w:r>
                      </w:p>
                    </w:tc>
                  </w:tr>
                  <w:tr w:rsidR="00E86811" w:rsidRPr="00874FB7" w:rsidTr="00874FB7">
                    <w:trPr>
                      <w:trHeight w:val="5250"/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p w:rsidR="00E86811" w:rsidRPr="00874FB7" w:rsidRDefault="00E86811" w:rsidP="00E86811">
                        <w:pPr>
                          <w:jc w:val="thaiDistribute"/>
                          <w:rPr>
                            <w:rFonts w:ascii="TH NiramitIT๙" w:hAnsi="TH NiramitIT๙" w:cs="TH NiramitIT๙"/>
                            <w:color w:val="000000"/>
                            <w:sz w:val="34"/>
                            <w:szCs w:val="34"/>
                            <w:lang w:eastAsia="en-US" w:bidi="th-TH"/>
                          </w:rPr>
                        </w:pPr>
                        <w:r>
                          <w:rPr>
                            <w:rFonts w:ascii="TH NiramitIT๙" w:hAnsi="TH NiramitIT๙" w:cs="TH NiramitIT๙" w:hint="cs"/>
                            <w:color w:val="000000"/>
                            <w:sz w:val="34"/>
                            <w:szCs w:val="34"/>
                            <w:cs/>
                            <w:lang w:eastAsia="en-US" w:bidi="th-TH"/>
                          </w:rPr>
                          <w:t xml:space="preserve">        </w:t>
                        </w:r>
                        <w:r w:rsidRPr="00874FB7">
                          <w:rPr>
                            <w:rFonts w:ascii="TH NiramitIT๙" w:hAnsi="TH NiramitIT๙" w:cs="TH NiramitIT๙"/>
                            <w:color w:val="000000"/>
                            <w:sz w:val="34"/>
                            <w:szCs w:val="34"/>
                            <w:cs/>
                            <w:lang w:eastAsia="en-US" w:bidi="th-TH"/>
                          </w:rPr>
                          <w:t xml:space="preserve">เมื่อวันที่ </w:t>
                        </w:r>
                        <w:r>
                          <w:rPr>
                            <w:rFonts w:ascii="TH NiramitIT๙" w:hAnsi="TH NiramitIT๙" w:cs="TH NiramitIT๙" w:hint="cs"/>
                            <w:color w:val="000000"/>
                            <w:sz w:val="34"/>
                            <w:szCs w:val="34"/>
                            <w:cs/>
                            <w:lang w:eastAsia="en-US" w:bidi="th-TH"/>
                          </w:rPr>
                          <w:t>7-8</w:t>
                        </w:r>
                        <w:r w:rsidRPr="00874FB7">
                          <w:rPr>
                            <w:rFonts w:ascii="TH NiramitIT๙" w:hAnsi="TH NiramitIT๙" w:cs="TH NiramitIT๙"/>
                            <w:color w:val="000000"/>
                            <w:sz w:val="34"/>
                            <w:szCs w:val="34"/>
                            <w:lang w:eastAsia="en-US" w:bidi="th-TH"/>
                          </w:rPr>
                          <w:t xml:space="preserve"> </w:t>
                        </w:r>
                        <w:r>
                          <w:rPr>
                            <w:rFonts w:ascii="TH NiramitIT๙" w:hAnsi="TH NiramitIT๙" w:cs="TH NiramitIT๙" w:hint="cs"/>
                            <w:color w:val="000000"/>
                            <w:sz w:val="34"/>
                            <w:szCs w:val="34"/>
                            <w:cs/>
                            <w:lang w:eastAsia="en-US" w:bidi="th-TH"/>
                          </w:rPr>
                          <w:t>พฤษภาคม</w:t>
                        </w:r>
                        <w:r w:rsidRPr="00874FB7">
                          <w:rPr>
                            <w:rFonts w:ascii="TH NiramitIT๙" w:hAnsi="TH NiramitIT๙" w:cs="TH NiramitIT๙"/>
                            <w:color w:val="000000"/>
                            <w:sz w:val="34"/>
                            <w:szCs w:val="34"/>
                            <w:cs/>
                            <w:lang w:eastAsia="en-US" w:bidi="th-TH"/>
                          </w:rPr>
                          <w:t xml:space="preserve"> </w:t>
                        </w:r>
                        <w:r w:rsidRPr="00874FB7">
                          <w:rPr>
                            <w:rFonts w:ascii="TH NiramitIT๙" w:hAnsi="TH NiramitIT๙" w:cs="TH NiramitIT๙"/>
                            <w:color w:val="000000"/>
                            <w:sz w:val="34"/>
                            <w:szCs w:val="34"/>
                            <w:lang w:eastAsia="en-US" w:bidi="th-TH"/>
                          </w:rPr>
                          <w:t>255</w:t>
                        </w:r>
                        <w:r>
                          <w:rPr>
                            <w:rFonts w:ascii="TH NiramitIT๙" w:hAnsi="TH NiramitIT๙" w:cs="TH NiramitIT๙" w:hint="cs"/>
                            <w:color w:val="000000"/>
                            <w:sz w:val="34"/>
                            <w:szCs w:val="34"/>
                            <w:cs/>
                            <w:lang w:eastAsia="en-US" w:bidi="th-TH"/>
                          </w:rPr>
                          <w:t>9</w:t>
                        </w:r>
                        <w:r w:rsidRPr="00874FB7">
                          <w:rPr>
                            <w:rFonts w:ascii="TH NiramitIT๙" w:hAnsi="TH NiramitIT๙" w:cs="TH NiramitIT๙"/>
                            <w:color w:val="000000"/>
                            <w:sz w:val="34"/>
                            <w:szCs w:val="34"/>
                            <w:lang w:eastAsia="en-US" w:bidi="th-TH"/>
                          </w:rPr>
                          <w:t xml:space="preserve"> </w:t>
                        </w:r>
                        <w:r w:rsidRPr="00874FB7">
                          <w:rPr>
                            <w:rFonts w:ascii="TH NiramitIT๙" w:hAnsi="TH NiramitIT๙" w:cs="TH NiramitIT๙"/>
                            <w:color w:val="000000"/>
                            <w:sz w:val="34"/>
                            <w:szCs w:val="34"/>
                            <w:cs/>
                            <w:lang w:eastAsia="en-US" w:bidi="th-TH"/>
                          </w:rPr>
                          <w:t>นาย</w:t>
                        </w:r>
                        <w:r>
                          <w:rPr>
                            <w:rFonts w:ascii="TH NiramitIT๙" w:hAnsi="TH NiramitIT๙" w:cs="TH NiramitIT๙" w:hint="cs"/>
                            <w:color w:val="000000"/>
                            <w:sz w:val="34"/>
                            <w:szCs w:val="34"/>
                            <w:cs/>
                            <w:lang w:eastAsia="en-US" w:bidi="th-TH"/>
                          </w:rPr>
                          <w:t>ชุมพร มะโน</w:t>
                        </w:r>
                        <w:r w:rsidRPr="00874FB7">
                          <w:rPr>
                            <w:rFonts w:ascii="TH NiramitIT๙" w:hAnsi="TH NiramitIT๙" w:cs="TH NiramitIT๙"/>
                            <w:color w:val="000000"/>
                            <w:sz w:val="34"/>
                            <w:szCs w:val="34"/>
                            <w:cs/>
                            <w:lang w:eastAsia="en-US" w:bidi="th-TH"/>
                          </w:rPr>
                          <w:t xml:space="preserve"> นายกเทศมนตรี</w:t>
                        </w:r>
                        <w:r>
                          <w:rPr>
                            <w:rFonts w:ascii="TH NiramitIT๙" w:hAnsi="TH NiramitIT๙" w:cs="TH NiramitIT๙" w:hint="cs"/>
                            <w:color w:val="000000"/>
                            <w:sz w:val="34"/>
                            <w:szCs w:val="34"/>
                            <w:cs/>
                            <w:lang w:eastAsia="en-US" w:bidi="th-TH"/>
                          </w:rPr>
                          <w:t>ตำบลก้อ</w:t>
                        </w:r>
                        <w:r w:rsidRPr="00874FB7">
                          <w:rPr>
                            <w:rFonts w:ascii="TH NiramitIT๙" w:hAnsi="TH NiramitIT๙" w:cs="TH NiramitIT๙"/>
                            <w:color w:val="000000"/>
                            <w:sz w:val="34"/>
                            <w:szCs w:val="34"/>
                            <w:cs/>
                            <w:lang w:eastAsia="en-US" w:bidi="th-TH"/>
                          </w:rPr>
                          <w:t xml:space="preserve"> ร่วมเป็นประธานในพิธีทางศาสนาและพิธีเปิดงานประเพณีสรงน้ำพระธาตุ</w:t>
                        </w:r>
                        <w:proofErr w:type="spellStart"/>
                        <w:r>
                          <w:rPr>
                            <w:rFonts w:ascii="TH NiramitIT๙" w:hAnsi="TH NiramitIT๙" w:cs="TH NiramitIT๙" w:hint="cs"/>
                            <w:color w:val="000000"/>
                            <w:sz w:val="34"/>
                            <w:szCs w:val="34"/>
                            <w:cs/>
                            <w:lang w:eastAsia="en-US" w:bidi="th-TH"/>
                          </w:rPr>
                          <w:t>เจดีย์ส</w:t>
                        </w:r>
                        <w:proofErr w:type="spellEnd"/>
                        <w:r>
                          <w:rPr>
                            <w:rFonts w:ascii="TH NiramitIT๙" w:hAnsi="TH NiramitIT๙" w:cs="TH NiramitIT๙" w:hint="cs"/>
                            <w:color w:val="000000"/>
                            <w:sz w:val="34"/>
                            <w:szCs w:val="34"/>
                            <w:cs/>
                            <w:lang w:eastAsia="en-US" w:bidi="th-TH"/>
                          </w:rPr>
                          <w:t>ลีทันใจ</w:t>
                        </w:r>
                        <w:r w:rsidRPr="00874FB7">
                          <w:rPr>
                            <w:rFonts w:ascii="TH NiramitIT๙" w:hAnsi="TH NiramitIT๙" w:cs="TH NiramitIT๙"/>
                            <w:color w:val="000000"/>
                            <w:sz w:val="34"/>
                            <w:szCs w:val="34"/>
                            <w:cs/>
                            <w:lang w:eastAsia="en-US" w:bidi="th-TH"/>
                          </w:rPr>
                          <w:t xml:space="preserve"> ประจำปี </w:t>
                        </w:r>
                        <w:r w:rsidRPr="00874FB7">
                          <w:rPr>
                            <w:rFonts w:ascii="TH NiramitIT๙" w:hAnsi="TH NiramitIT๙" w:cs="TH NiramitIT๙"/>
                            <w:color w:val="000000"/>
                            <w:sz w:val="34"/>
                            <w:szCs w:val="34"/>
                            <w:lang w:eastAsia="en-US" w:bidi="th-TH"/>
                          </w:rPr>
                          <w:t>255</w:t>
                        </w:r>
                        <w:r>
                          <w:rPr>
                            <w:rFonts w:ascii="TH NiramitIT๙" w:hAnsi="TH NiramitIT๙" w:cs="TH NiramitIT๙" w:hint="cs"/>
                            <w:color w:val="000000"/>
                            <w:sz w:val="34"/>
                            <w:szCs w:val="34"/>
                            <w:cs/>
                            <w:lang w:eastAsia="en-US" w:bidi="th-TH"/>
                          </w:rPr>
                          <w:t>9</w:t>
                        </w:r>
                        <w:r w:rsidRPr="00874FB7">
                          <w:rPr>
                            <w:rFonts w:ascii="TH NiramitIT๙" w:hAnsi="TH NiramitIT๙" w:cs="TH NiramitIT๙"/>
                            <w:color w:val="000000"/>
                            <w:sz w:val="34"/>
                            <w:szCs w:val="34"/>
                            <w:lang w:eastAsia="en-US" w:bidi="th-TH"/>
                          </w:rPr>
                          <w:t xml:space="preserve"> </w:t>
                        </w:r>
                        <w:r w:rsidRPr="00874FB7">
                          <w:rPr>
                            <w:rFonts w:ascii="TH NiramitIT๙" w:hAnsi="TH NiramitIT๙" w:cs="TH NiramitIT๙"/>
                            <w:color w:val="000000"/>
                            <w:sz w:val="34"/>
                            <w:szCs w:val="34"/>
                            <w:cs/>
                            <w:lang w:eastAsia="en-US" w:bidi="th-TH"/>
                          </w:rPr>
                          <w:t>พร้อมด้วยคณะผู้บริหาร สมาชิกสภาเทศบาล</w:t>
                        </w:r>
                        <w:r>
                          <w:rPr>
                            <w:rFonts w:ascii="TH NiramitIT๙" w:hAnsi="TH NiramitIT๙" w:cs="TH NiramitIT๙" w:hint="cs"/>
                            <w:color w:val="000000"/>
                            <w:sz w:val="34"/>
                            <w:szCs w:val="34"/>
                            <w:cs/>
                            <w:lang w:eastAsia="en-US" w:bidi="th-TH"/>
                          </w:rPr>
                          <w:t>ตำบลก้อ</w:t>
                        </w:r>
                        <w:r w:rsidRPr="00874FB7">
                          <w:rPr>
                            <w:rFonts w:ascii="TH NiramitIT๙" w:hAnsi="TH NiramitIT๙" w:cs="TH NiramitIT๙"/>
                            <w:color w:val="000000"/>
                            <w:sz w:val="34"/>
                            <w:szCs w:val="34"/>
                            <w:cs/>
                            <w:lang w:eastAsia="en-US" w:bidi="th-TH"/>
                          </w:rPr>
                          <w:t xml:space="preserve"> และหัวหน้าส่วนราชการ ร่วมทำกิจกรรมพิธีทางศาสนา ซึ่งเทศบาล</w:t>
                        </w:r>
                        <w:r>
                          <w:rPr>
                            <w:rFonts w:ascii="TH NiramitIT๙" w:hAnsi="TH NiramitIT๙" w:cs="TH NiramitIT๙" w:hint="cs"/>
                            <w:color w:val="000000"/>
                            <w:sz w:val="34"/>
                            <w:szCs w:val="34"/>
                            <w:cs/>
                            <w:lang w:eastAsia="en-US" w:bidi="th-TH"/>
                          </w:rPr>
                          <w:t>ตำบลก้อ</w:t>
                        </w:r>
                        <w:r w:rsidRPr="00874FB7">
                          <w:rPr>
                            <w:rFonts w:ascii="TH NiramitIT๙" w:hAnsi="TH NiramitIT๙" w:cs="TH NiramitIT๙"/>
                            <w:color w:val="000000"/>
                            <w:sz w:val="34"/>
                            <w:szCs w:val="34"/>
                            <w:cs/>
                            <w:lang w:eastAsia="en-US" w:bidi="th-TH"/>
                          </w:rPr>
                          <w:t>ได้ร่วมกับชุมชนในเขต</w:t>
                        </w:r>
                        <w:r>
                          <w:rPr>
                            <w:rFonts w:ascii="TH NiramitIT๙" w:hAnsi="TH NiramitIT๙" w:cs="TH NiramitIT๙" w:hint="cs"/>
                            <w:color w:val="000000"/>
                            <w:sz w:val="34"/>
                            <w:szCs w:val="34"/>
                            <w:cs/>
                            <w:lang w:eastAsia="en-US" w:bidi="th-TH"/>
                          </w:rPr>
                          <w:t>บ้านก้อทุ่ง</w:t>
                        </w:r>
                        <w:r w:rsidRPr="00874FB7">
                          <w:rPr>
                            <w:rFonts w:ascii="TH NiramitIT๙" w:hAnsi="TH NiramitIT๙" w:cs="TH NiramitIT๙"/>
                            <w:color w:val="000000"/>
                            <w:sz w:val="34"/>
                            <w:szCs w:val="34"/>
                            <w:cs/>
                            <w:lang w:eastAsia="en-US" w:bidi="th-TH"/>
                          </w:rPr>
                          <w:t>จัดกิจกรรมขึ้น มีวัตถุประสงค์เพื่ออนุรักษ์และส่งเสริมขนบธรรมเนียมที่ดีงามของท้องถิ่นไว้ รวมทั้งสร้างความรักความสามัคคีในหมู่คณะ ตลอดจนปลูกฝังให้ประชาชนมีส่วนร่วมในการช่วยรักษาวัฒนธรรมอันดีงามของท้องถิ่นไว้ โดยบรรยากาศภายในงานเป็นไปอย่างสนุกสนาน โดยได้รับความร่วมมือจากหลายภาคส่วน อีกทั้งภายในงานยังมีกิจกรรม การทำบุญสรงน้ำพระธาตุ กิจกรรมทำบุญตามวันเกิด ทั้งนี้มีประชาชนทั้งในเขตเทศบาล</w:t>
                        </w:r>
                        <w:r>
                          <w:rPr>
                            <w:rFonts w:ascii="TH NiramitIT๙" w:hAnsi="TH NiramitIT๙" w:cs="TH NiramitIT๙" w:hint="cs"/>
                            <w:color w:val="000000"/>
                            <w:sz w:val="34"/>
                            <w:szCs w:val="34"/>
                            <w:cs/>
                            <w:lang w:eastAsia="en-US" w:bidi="th-TH"/>
                          </w:rPr>
                          <w:t>ตำบลก้อ</w:t>
                        </w:r>
                        <w:r w:rsidRPr="00874FB7">
                          <w:rPr>
                            <w:rFonts w:ascii="TH NiramitIT๙" w:hAnsi="TH NiramitIT๙" w:cs="TH NiramitIT๙"/>
                            <w:color w:val="000000"/>
                            <w:sz w:val="34"/>
                            <w:szCs w:val="34"/>
                            <w:cs/>
                            <w:lang w:eastAsia="en-US" w:bidi="th-TH"/>
                          </w:rPr>
                          <w:t>และพื้นที่ใกล้เคียงร่วมสืบสานประเพณีสรงน้ำพระธาตุ</w:t>
                        </w:r>
                        <w:proofErr w:type="spellStart"/>
                        <w:r>
                          <w:rPr>
                            <w:rFonts w:ascii="TH NiramitIT๙" w:hAnsi="TH NiramitIT๙" w:cs="TH NiramitIT๙" w:hint="cs"/>
                            <w:color w:val="000000"/>
                            <w:sz w:val="34"/>
                            <w:szCs w:val="34"/>
                            <w:cs/>
                            <w:lang w:eastAsia="en-US" w:bidi="th-TH"/>
                          </w:rPr>
                          <w:t>เจดีย์ส</w:t>
                        </w:r>
                        <w:proofErr w:type="spellEnd"/>
                        <w:r>
                          <w:rPr>
                            <w:rFonts w:ascii="TH NiramitIT๙" w:hAnsi="TH NiramitIT๙" w:cs="TH NiramitIT๙" w:hint="cs"/>
                            <w:color w:val="000000"/>
                            <w:sz w:val="34"/>
                            <w:szCs w:val="34"/>
                            <w:cs/>
                            <w:lang w:eastAsia="en-US" w:bidi="th-TH"/>
                          </w:rPr>
                          <w:t>ลีทันใจ</w:t>
                        </w:r>
                        <w:r w:rsidRPr="00874FB7">
                          <w:rPr>
                            <w:rFonts w:ascii="TH NiramitIT๙" w:hAnsi="TH NiramitIT๙" w:cs="TH NiramitIT๙"/>
                            <w:color w:val="000000"/>
                            <w:sz w:val="34"/>
                            <w:szCs w:val="34"/>
                            <w:cs/>
                            <w:lang w:eastAsia="en-US" w:bidi="th-TH"/>
                          </w:rPr>
                          <w:t>อย่างคับคั่ง</w:t>
                        </w:r>
                      </w:p>
                    </w:tc>
                  </w:tr>
                  <w:tr w:rsidR="00E86811" w:rsidRPr="00874FB7" w:rsidTr="00874FB7">
                    <w:trPr>
                      <w:trHeight w:val="5250"/>
                      <w:tblCellSpacing w:w="15" w:type="dxa"/>
                    </w:trPr>
                    <w:tc>
                      <w:tcPr>
                        <w:tcW w:w="0" w:type="auto"/>
                      </w:tcPr>
                      <w:p w:rsidR="00E86811" w:rsidRPr="00874FB7" w:rsidRDefault="00E86811" w:rsidP="006655BD">
                        <w:pPr>
                          <w:jc w:val="thaiDistribute"/>
                          <w:rPr>
                            <w:rFonts w:ascii="TH NiramitIT๙" w:hAnsi="TH NiramitIT๙" w:cs="TH NiramitIT๙"/>
                            <w:color w:val="000000"/>
                            <w:sz w:val="34"/>
                            <w:szCs w:val="34"/>
                            <w:cs/>
                            <w:lang w:eastAsia="en-US" w:bidi="th-TH"/>
                          </w:rPr>
                        </w:pPr>
                      </w:p>
                    </w:tc>
                  </w:tr>
                </w:tbl>
                <w:p w:rsidR="00E86811" w:rsidRPr="00874FB7" w:rsidRDefault="00E86811" w:rsidP="00E86811">
                  <w:pPr>
                    <w:rPr>
                      <w:rFonts w:ascii="TH NiramitIT๙" w:hAnsi="TH NiramitIT๙" w:cs="TH NiramitIT๙"/>
                      <w:sz w:val="34"/>
                      <w:szCs w:val="34"/>
                    </w:rPr>
                  </w:pPr>
                </w:p>
              </w:txbxContent>
            </v:textbox>
          </v:shape>
        </w:pict>
      </w:r>
      <w:r w:rsidR="00FE298E" w:rsidRPr="00FE298E">
        <w:rPr>
          <w:rFonts w:cs="Angsana New"/>
          <w:lang w:bidi="th-TH"/>
        </w:rPr>
        <w:t xml:space="preserve"> </w:t>
      </w:r>
      <w:r w:rsidR="00FE298E">
        <w:rPr>
          <w:rFonts w:cs="Angsana New"/>
          <w:lang w:bidi="th-TH"/>
        </w:rPr>
        <w:br w:type="page"/>
      </w:r>
    </w:p>
    <w:p w:rsidR="00FE298E" w:rsidRDefault="00C9686D">
      <w:pPr>
        <w:rPr>
          <w:rFonts w:cs="Angsana New"/>
          <w:lang w:bidi="th-TH"/>
        </w:rPr>
      </w:pPr>
      <w:r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15" type="#_x0000_t136" style="position:absolute;margin-left:-10.8pt;margin-top:-4.4pt;width:474.55pt;height:27.8pt;z-index:-251496448;mso-position-horizontal-relative:text;mso-position-vertical-relative:text;mso-width-relative:page;mso-height-relative:page" fillcolor="#369" stroked="f">
            <v:fill r:id="rId24" o:title=""/>
            <v:stroke r:id="rId24" o:title=""/>
            <v:shadow on="t" color="#b2b2b2" opacity="52429f" offset="3pt"/>
            <v:textpath style="font-family:&quot;Times New Roman&quot;;v-text-kern:t" trim="t" fitpath="t" string="โครงการจัดทำแผนที่ภาษีและทะเบียนทรัพย์สินเทศบาลตำบลก้อ ปีงบประมาณ 2559"/>
          </v:shape>
        </w:pict>
      </w:r>
      <w:r>
        <w:rPr>
          <w:noProof/>
          <w:lang w:eastAsia="en-US" w:bidi="th-TH"/>
        </w:rPr>
        <w:pict>
          <v:shape id="_x0000_s1214" type="#_x0000_t202" style="position:absolute;margin-left:413.25pt;margin-top:35.1pt;width:153pt;height:42.95pt;z-index:251817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" filled="f" stroked="f">
            <v:textbox style="mso-fit-shape-to-text:t" inset="0,0,0,0">
              <w:txbxContent>
                <w:p w:rsidR="00382994" w:rsidRPr="00A86A7D" w:rsidRDefault="00382994" w:rsidP="00382994">
                  <w:pPr>
                    <w:pStyle w:val="PageTitle"/>
                    <w:rPr>
                      <w:rFonts w:ascii="TH NiramitIT๙" w:hAnsi="TH NiramitIT๙" w:cs="TH NiramitIT๙"/>
                      <w:bCs/>
                      <w:sz w:val="32"/>
                      <w:szCs w:val="32"/>
                      <w:cs/>
                    </w:rPr>
                  </w:pPr>
                  <w:r w:rsidRPr="00A86A7D">
                    <w:rPr>
                      <w:rFonts w:ascii="TH NiramitIT๙" w:hAnsi="TH NiramitIT๙" w:cs="TH NiramitIT๙"/>
                      <w:sz w:val="32"/>
                      <w:szCs w:val="32"/>
                      <w:cs/>
                    </w:rPr>
                    <w:t xml:space="preserve">จดหมายข่าวของ </w:t>
                  </w:r>
                  <w:r w:rsidRPr="00A86A7D">
                    <w:rPr>
                      <w:rFonts w:ascii="TH NiramitIT๙" w:hAnsi="TH NiramitIT๙" w:cs="TH NiramitIT๙"/>
                      <w:sz w:val="32"/>
                      <w:szCs w:val="32"/>
                      <w:cs/>
                      <w:lang w:val="en-US"/>
                    </w:rPr>
                    <w:t>เทศบาลตำบลก้อ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en-US" w:bidi="th-TH"/>
        </w:rPr>
        <w:pict>
          <v:shape id="_x0000_s1213" type="#_x0000_t202" style="position:absolute;margin-left:1in;margin-top:35.55pt;width:90pt;height:27pt;z-index:251816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" filled="f" stroked="f">
            <v:textbox inset="0,0,0,0">
              <w:txbxContent>
                <w:p w:rsidR="00382994" w:rsidRPr="00A86A7D" w:rsidRDefault="00382994" w:rsidP="00382994">
                  <w:pPr>
                    <w:rPr>
                      <w:rStyle w:val="a5"/>
                      <w:rFonts w:ascii="TH NiramitIT๙" w:hAnsi="TH NiramitIT๙" w:cs="TH NiramitIT๙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A86A7D">
                    <w:rPr>
                      <w:rStyle w:val="a5"/>
                      <w:rFonts w:ascii="TH NiramitIT๙" w:hAnsi="TH NiramitIT๙" w:cs="TH NiramitIT๙"/>
                      <w:sz w:val="32"/>
                      <w:szCs w:val="32"/>
                      <w:cs/>
                      <w:lang w:bidi="th-TH"/>
                    </w:rPr>
                    <w:t xml:space="preserve">หน้า </w:t>
                  </w:r>
                  <w:r w:rsidR="00E12B64">
                    <w:rPr>
                      <w:rStyle w:val="a5"/>
                      <w:rFonts w:ascii="TH NiramitIT๙" w:hAnsi="TH NiramitIT๙" w:cs="TH NiramitIT๙" w:hint="cs"/>
                      <w:sz w:val="32"/>
                      <w:szCs w:val="32"/>
                      <w:cs/>
                      <w:lang w:bidi="th-TH"/>
                    </w:rPr>
                    <w:t>4</w:t>
                  </w:r>
                  <w:r w:rsidRPr="00A86A7D">
                    <w:rPr>
                      <w:rStyle w:val="a5"/>
                      <w:rFonts w:ascii="TH NiramitIT๙" w:hAnsi="TH NiramitIT๙" w:cs="TH NiramitIT๙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rPr>
          <w:rFonts w:cs="Angsana New"/>
          <w:noProof/>
          <w:lang w:eastAsia="en-US" w:bidi="th-TH"/>
        </w:rPr>
        <w:pict>
          <v:rect id="_x0000_s1212" style="position:absolute;margin-left:49.3pt;margin-top:30.3pt;width:540pt;height:28.8pt;z-index:2518159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" fillcolor="#f60" stroked="f">
            <w10:wrap anchorx="page" anchory="page"/>
          </v:rect>
        </w:pict>
      </w:r>
    </w:p>
    <w:p w:rsidR="00162D29" w:rsidRDefault="00162D29">
      <w:pPr>
        <w:rPr>
          <w:rFonts w:cs="Angsana New"/>
          <w:lang w:bidi="th-TH"/>
        </w:rPr>
      </w:pPr>
    </w:p>
    <w:p w:rsidR="00A44858" w:rsidRDefault="00382994">
      <w:pPr>
        <w:rPr>
          <w:lang w:bidi="th-TH"/>
        </w:rPr>
      </w:pPr>
      <w:r>
        <w:rPr>
          <w:rFonts w:cs="Angsana New"/>
          <w:noProof/>
          <w:lang w:eastAsia="en-US" w:bidi="th-TH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-436880</wp:posOffset>
            </wp:positionH>
            <wp:positionV relativeFrom="paragraph">
              <wp:posOffset>6201237</wp:posOffset>
            </wp:positionV>
            <wp:extent cx="2463165" cy="1641475"/>
            <wp:effectExtent l="19050" t="0" r="0" b="511175"/>
            <wp:wrapNone/>
            <wp:docPr id="7" name="Picture 3" descr="I:\New folder (2)\รุป9\IMG_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New folder (2)\รุป9\IMG_23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641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cs="Angsana New"/>
          <w:noProof/>
          <w:lang w:eastAsia="en-US" w:bidi="th-TH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-436245</wp:posOffset>
            </wp:positionH>
            <wp:positionV relativeFrom="paragraph">
              <wp:posOffset>4188922</wp:posOffset>
            </wp:positionV>
            <wp:extent cx="2431415" cy="1620520"/>
            <wp:effectExtent l="19050" t="0" r="6985" b="513080"/>
            <wp:wrapNone/>
            <wp:docPr id="1" name="Picture 2" descr="I:\New folder (2)\รุป9\IMG_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New folder (2)\รุป9\IMG_24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16205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cs="Angsana New"/>
          <w:noProof/>
          <w:lang w:eastAsia="en-US" w:bidi="th-TH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-436245</wp:posOffset>
            </wp:positionH>
            <wp:positionV relativeFrom="paragraph">
              <wp:posOffset>2260427</wp:posOffset>
            </wp:positionV>
            <wp:extent cx="2431415" cy="1620520"/>
            <wp:effectExtent l="19050" t="0" r="6985" b="513080"/>
            <wp:wrapNone/>
            <wp:docPr id="9" name="Picture 4" descr="I:\New folder (2)\รุป9\IMG_2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New folder (2)\รุป9\IMG_236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16205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cs="Angsana New"/>
          <w:noProof/>
          <w:lang w:eastAsia="en-US" w:bidi="th-TH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4332605</wp:posOffset>
            </wp:positionH>
            <wp:positionV relativeFrom="paragraph">
              <wp:posOffset>6774180</wp:posOffset>
            </wp:positionV>
            <wp:extent cx="1839595" cy="1225550"/>
            <wp:effectExtent l="19050" t="0" r="8255" b="393700"/>
            <wp:wrapNone/>
            <wp:docPr id="10" name="Picture 5" descr="I:\New folder (2)\รุป9\IMG_2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New folder (2)\รุป9\IMG_238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225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cs="Angsana New"/>
          <w:noProof/>
          <w:lang w:eastAsia="en-US" w:bidi="th-TH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2296160</wp:posOffset>
            </wp:positionH>
            <wp:positionV relativeFrom="paragraph">
              <wp:posOffset>6732905</wp:posOffset>
            </wp:positionV>
            <wp:extent cx="1901190" cy="1267460"/>
            <wp:effectExtent l="19050" t="0" r="3810" b="427990"/>
            <wp:wrapNone/>
            <wp:docPr id="11" name="Picture 6" descr="I:\New folder (2)\รุป9\IMG_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New folder (2)\รุป9\IMG_24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2674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9686D">
        <w:rPr>
          <w:noProof/>
        </w:rPr>
        <w:pict>
          <v:shape id="_x0000_s1211" type="#_x0000_t202" style="position:absolute;margin-left:170.9pt;margin-top:24.5pt;width:320.5pt;height:490.9pt;z-index:25180876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AubZwOVQIAAGsEAAAOAAAAAAAAAAAAAAAAAC4CAABkcnMvZTJvRG9jLnhtbFBLAQItABQA&#10;BgAIAAAAIQD9LzLW2wAAAAUBAAAPAAAAAAAAAAAAAAAAAK8EAABkcnMvZG93bnJldi54bWxQSwUG&#10;AAAAAAQABADzAAAAtwUAAAAA&#10;">
            <v:textbox>
              <w:txbxContent>
                <w:p w:rsidR="00382994" w:rsidRPr="00382994" w:rsidRDefault="00382994">
                  <w:pPr>
                    <w:rPr>
                      <w:rFonts w:ascii="TH NiramitIT๙" w:hAnsi="TH NiramitIT๙" w:cs="TH NiramitIT๙"/>
                    </w:rPr>
                  </w:pPr>
                  <w:r w:rsidRPr="00382994">
                    <w:rPr>
                      <w:rFonts w:ascii="TH NiramitIT๙" w:hAnsi="TH NiramitIT๙" w:cs="TH NiramitIT๙"/>
                      <w:sz w:val="32"/>
                      <w:szCs w:val="32"/>
                      <w:cs/>
                      <w:lang w:bidi="th-TH"/>
                    </w:rPr>
                    <w:t>การสนับสนุนให้องค์กรปกครองส่วนท้องถิ่นดำเนินการจัดทำแผนที่ภาษีและทะเบียนทรัพย์สินนั้นมีวัตถุประสงค์หลัก เพื่อให้นำไปใช้เป็นเครื่องมือในการพัฒนาประสิทธิภาพการจัดเก็บรายได้ ได้แก่ ภาษีบำรุงท้องที่ ภาษีโรงเรือนและที่ดิน ภาษีป้าย และค่าธรรมเนียมใบอนุญาตตามกฎหมายการสาธารณสุข และนอกจากนั้นองค์กรปกครองส่วนท้องถิ่นยังสามารถนำไปใช้ ในการวางแผนการบริหารงานในด้านๆ อื่นได้ เช่น การวางแผนด้านการพัฒนาโครงสร้างพื้นฐานต่างๆ การวางแผนด้านการพัฒนาชุมชน การวางแผนด้านการวางผังเมือง การวางแผนป้องกันภัยสาธารณะหรือช่วยเหลือผู้ประสบภัยต่างๆ ฯลฯ โดยแผนที่ภาษีและทะเบียนทรัพย์สินจะรวบรวมรายละเอียดข้อมูลเกี่ยวกับทรัพย์สินต่างๆ ของประชาชนทั้งของบุคคลและนิติบุคคลภายในเขตองค์กรปกครองส่วนท้องถิ่นไว้</w:t>
                  </w:r>
                  <w:r w:rsidRPr="00382994">
                    <w:rPr>
                      <w:rFonts w:ascii="TH NiramitIT๙" w:hAnsi="TH NiramitIT๙" w:cs="TH NiramitIT๙"/>
                      <w:sz w:val="32"/>
                      <w:szCs w:val="32"/>
                    </w:rPr>
                    <w:t> </w:t>
                  </w:r>
                  <w:r w:rsidRPr="00382994">
                    <w:rPr>
                      <w:rFonts w:ascii="TH NiramitIT๙" w:hAnsi="TH NiramitIT๙" w:cs="TH NiramitIT๙"/>
                      <w:sz w:val="32"/>
                      <w:szCs w:val="32"/>
                    </w:rPr>
                    <w:br/>
                    <w:t xml:space="preserve">           </w:t>
                  </w:r>
                  <w:r w:rsidRPr="00382994">
                    <w:rPr>
                      <w:rFonts w:ascii="TH NiramitIT๙" w:hAnsi="TH NiramitIT๙" w:cs="TH NiramitIT๙"/>
                      <w:sz w:val="32"/>
                      <w:szCs w:val="32"/>
                      <w:cs/>
                      <w:lang w:bidi="th-TH"/>
                    </w:rPr>
                    <w:t xml:space="preserve">แผนที่ภาษีและทะเบียนทรัพย์สินจะมีส่วนประกอบอยู่ </w:t>
                  </w:r>
                  <w:r w:rsidRPr="00382994">
                    <w:rPr>
                      <w:rFonts w:ascii="TH NiramitIT๙" w:hAnsi="TH NiramitIT๙" w:cs="TH NiramitIT๙"/>
                      <w:sz w:val="32"/>
                      <w:szCs w:val="32"/>
                    </w:rPr>
                    <w:t xml:space="preserve">2 </w:t>
                  </w:r>
                  <w:r w:rsidRPr="00382994">
                    <w:rPr>
                      <w:rFonts w:ascii="TH NiramitIT๙" w:hAnsi="TH NiramitIT๙" w:cs="TH NiramitIT๙"/>
                      <w:sz w:val="32"/>
                      <w:szCs w:val="32"/>
                      <w:cs/>
                      <w:lang w:bidi="th-TH"/>
                    </w:rPr>
                    <w:t xml:space="preserve">ส่วนด้วยกัน คือ แผนที่ภาษี และ ทะเบียนทรัพย์สิน โดยแผนที่ภาษี เป็นแผนที่ที่แสดงตำแหน่ง ลักษณะ ขนาด ของแปลงที่ดิน อาคาร โรงเรือน สิ่งปลูกสร้าง เส้นทางคมนาคม แหล่งน้ำ และอื่นๆ ภายในเขตองค์กรปกครองส่วนท้องถิ่น และทะเบียนทรัพย์สิน เป็นทะเบียนที่แสดงรายการทรัพย์สินและการใช้ประโยชน์ในทรัพย์สิน ประกอบด้วย ข้อมูลเกี่ยวกับที่ดิน อาคาร โรงเรือนหรือสิ่งปลูกสร้าง ป้าย และการประกอบการค้า ของเจ้าของทรัพย์สินแต่ละคน โดยข้อมูลทั้ง </w:t>
                  </w:r>
                  <w:r w:rsidRPr="00382994">
                    <w:rPr>
                      <w:rFonts w:ascii="TH NiramitIT๙" w:hAnsi="TH NiramitIT๙" w:cs="TH NiramitIT๙"/>
                      <w:sz w:val="32"/>
                      <w:szCs w:val="32"/>
                    </w:rPr>
                    <w:t xml:space="preserve">2 </w:t>
                  </w:r>
                  <w:r w:rsidRPr="00382994">
                    <w:rPr>
                      <w:rFonts w:ascii="TH NiramitIT๙" w:hAnsi="TH NiramitIT๙" w:cs="TH NiramitIT๙"/>
                      <w:sz w:val="32"/>
                      <w:szCs w:val="32"/>
                      <w:cs/>
                      <w:lang w:bidi="th-TH"/>
                    </w:rPr>
                    <w:t>ส่วนดังกล่าว จะเชื่อมกันด้วยรหัสแปลงที่ดิน ซึ่งจะอธิบายในรายละเอียดต่อไป</w:t>
                  </w:r>
                </w:p>
              </w:txbxContent>
            </v:textbox>
          </v:shape>
        </w:pict>
      </w:r>
      <w:r>
        <w:rPr>
          <w:rFonts w:cs="Angsana New"/>
          <w:noProof/>
          <w:lang w:eastAsia="en-US" w:bidi="th-TH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-436419</wp:posOffset>
            </wp:positionH>
            <wp:positionV relativeFrom="paragraph">
              <wp:posOffset>311323</wp:posOffset>
            </wp:positionV>
            <wp:extent cx="2431473" cy="1620981"/>
            <wp:effectExtent l="19050" t="0" r="6985" b="513080"/>
            <wp:wrapNone/>
            <wp:docPr id="12" name="Picture 7" descr="I:\New folder (2)\รุป9\IMG_2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New folder (2)\รุป9\IMG_237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191" cy="16354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9686D">
        <w:rPr>
          <w:noProof/>
          <w:lang w:eastAsia="en-US" w:bidi="th-TH"/>
        </w:rPr>
        <w:pict>
          <v:shape id="Text Box 1899" o:spid="_x0000_s1058" type="#_x0000_t202" style="position:absolute;margin-left:441pt;margin-top:171pt;width:127.65pt;height:139.2pt;z-index:251693056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" filled="f" stroked="f">
            <v:textbox style="mso-fit-shape-to-text:t">
              <w:txbxContent>
                <w:p w:rsidR="00A44858" w:rsidRDefault="00A44858"/>
              </w:txbxContent>
            </v:textbox>
            <w10:wrap anchorx="page" anchory="page"/>
          </v:shape>
        </w:pict>
      </w:r>
      <w:r w:rsidR="00C9686D">
        <w:rPr>
          <w:noProof/>
          <w:lang w:eastAsia="en-US" w:bidi="th-TH"/>
        </w:rPr>
        <w:pict>
          <v:shape id="Text Box 164" o:spid="_x0000_s1066" type="#_x0000_t202" style="position:absolute;margin-left:43pt;margin-top:98pt;width:7.2pt;height:7.2pt;z-index:251662336;visibility:hidden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" filled="f" stroked="f">
            <v:textbox inset="0,0,0,0">
              <w:txbxContent>
                <w:p w:rsidR="00A44858" w:rsidRDefault="00A44858"/>
              </w:txbxContent>
            </v:textbox>
            <w10:wrap anchorx="page" anchory="page"/>
          </v:shape>
        </w:pict>
      </w:r>
      <w:r w:rsidR="00C9686D">
        <w:rPr>
          <w:noProof/>
          <w:lang w:eastAsia="en-US" w:bidi="th-TH"/>
        </w:rPr>
        <w:pict>
          <v:shape id="Text Box 168" o:spid="_x0000_s1067" type="#_x0000_t202" style="position:absolute;margin-left:43.2pt;margin-top:451pt;width:7.2pt;height:7.2pt;z-index:251663360;visibility:hidden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" filled="f" stroked="f">
            <v:textbox inset="0,0,0,0">
              <w:txbxContent>
                <w:p w:rsidR="00A44858" w:rsidRDefault="00A44858"/>
              </w:txbxContent>
            </v:textbox>
            <w10:wrap anchorx="page" anchory="page"/>
          </v:shape>
        </w:pict>
      </w:r>
      <w:r w:rsidR="00C9686D">
        <w:rPr>
          <w:noProof/>
          <w:lang w:eastAsia="en-US" w:bidi="th-TH"/>
        </w:rPr>
        <w:pict>
          <v:shape id="Text Box 172" o:spid="_x0000_s1068" type="#_x0000_t202" style="position:absolute;margin-left:200pt;margin-top:82.8pt;width:7.2pt;height:7.2pt;z-index:251664384;visibility:hidden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" filled="f" stroked="f">
            <v:textbox inset="0,0,0,0">
              <w:txbxContent>
                <w:p w:rsidR="00A44858" w:rsidRDefault="00A44858"/>
              </w:txbxContent>
            </v:textbox>
            <w10:wrap anchorx="page" anchory="page"/>
          </v:shape>
        </w:pict>
      </w:r>
      <w:r w:rsidR="00C9686D">
        <w:rPr>
          <w:noProof/>
          <w:lang w:eastAsia="en-US" w:bidi="th-TH"/>
        </w:rPr>
        <w:pict>
          <v:shape id="Text Box 176" o:spid="_x0000_s1069" type="#_x0000_t202" style="position:absolute;margin-left:198.2pt;margin-top:319pt;width:7.2pt;height:7.2pt;z-index:251665408;visibility:hidden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" filled="f" stroked="f">
            <v:textbox inset="0,0,0,0">
              <w:txbxContent>
                <w:p w:rsidR="00A44858" w:rsidRDefault="00A44858"/>
              </w:txbxContent>
            </v:textbox>
            <w10:wrap anchorx="page" anchory="page"/>
          </v:shape>
        </w:pict>
      </w:r>
      <w:r w:rsidR="00C9686D">
        <w:rPr>
          <w:noProof/>
          <w:lang w:eastAsia="en-US" w:bidi="th-TH"/>
        </w:rPr>
        <w:pict>
          <v:shape id="Text Box 180" o:spid="_x0000_s1070" type="#_x0000_t202" style="position:absolute;margin-left:199pt;margin-top:546pt;width:7.2pt;height:7.2pt;z-index:251666432;visibility:hidden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" filled="f" stroked="f">
            <v:textbox inset="0,0,0,0">
              <w:txbxContent>
                <w:p w:rsidR="00A44858" w:rsidRDefault="00A44858"/>
              </w:txbxContent>
            </v:textbox>
            <w10:wrap anchorx="page" anchory="page"/>
          </v:shape>
        </w:pict>
      </w:r>
      <w:r w:rsidR="00C9686D">
        <w:rPr>
          <w:noProof/>
          <w:lang w:eastAsia="en-US" w:bidi="th-TH"/>
        </w:rPr>
        <w:pict>
          <v:shape id="Text Box 184" o:spid="_x0000_s1071" type="#_x0000_t202" style="position:absolute;margin-left:43pt;margin-top:98pt;width:7.2pt;height:7.2pt;z-index:251667456;visibility:hidden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" filled="f" stroked="f">
            <v:textbox inset="0,0,0,0">
              <w:txbxContent>
                <w:p w:rsidR="00A44858" w:rsidRDefault="00A44858"/>
              </w:txbxContent>
            </v:textbox>
            <w10:wrap anchorx="page" anchory="page"/>
          </v:shape>
        </w:pict>
      </w:r>
      <w:r w:rsidR="00C9686D">
        <w:rPr>
          <w:noProof/>
          <w:lang w:eastAsia="en-US" w:bidi="th-TH"/>
        </w:rPr>
        <w:pict>
          <v:shape id="Text Box 188" o:spid="_x0000_s1072" type="#_x0000_t202" style="position:absolute;margin-left:42.2pt;margin-top:436.8pt;width:7.2pt;height:7.2pt;z-index:251668480;visibility:hidden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" filled="f" stroked="f">
            <v:textbox inset="0,0,0,0">
              <w:txbxContent>
                <w:p w:rsidR="00A44858" w:rsidRDefault="00A44858"/>
              </w:txbxContent>
            </v:textbox>
            <w10:wrap anchorx="page" anchory="page"/>
          </v:shape>
        </w:pict>
      </w:r>
      <w:r w:rsidR="00C9686D">
        <w:rPr>
          <w:noProof/>
          <w:lang w:eastAsia="en-US" w:bidi="th-TH"/>
        </w:rPr>
        <w:pict>
          <v:shape id="Text Box 263" o:spid="_x0000_s1079" type="#_x0000_t202" style="position:absolute;margin-left:52.55pt;margin-top:68.4pt;width:81.95pt;height:46.35pt;z-index:251675648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" filled="f" stroked="f">
            <v:textbox>
              <w:txbxContent>
                <w:p w:rsidR="00A44858" w:rsidRDefault="00A44858"/>
              </w:txbxContent>
            </v:textbox>
            <w10:wrap anchorx="page" anchory="page"/>
          </v:shape>
        </w:pict>
      </w:r>
      <w:r w:rsidR="00C9686D">
        <w:rPr>
          <w:noProof/>
          <w:lang w:eastAsia="en-US" w:bidi="th-TH"/>
        </w:rPr>
        <w:pict>
          <v:shape id="Text Box 220" o:spid="_x0000_s1085" type="#_x0000_t202" style="position:absolute;margin-left:200pt;margin-top:22pt;width:7.2pt;height:7.2pt;z-index:251670528;visibility:hidden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" filled="f" stroked="f">
            <v:textbox inset="0,0,0,0">
              <w:txbxContent>
                <w:p w:rsidR="00A44858" w:rsidRDefault="00A44858"/>
              </w:txbxContent>
            </v:textbox>
            <w10:wrap anchorx="page" anchory="page"/>
          </v:shape>
        </w:pict>
      </w:r>
      <w:r w:rsidR="00C9686D">
        <w:rPr>
          <w:noProof/>
          <w:lang w:eastAsia="en-US" w:bidi="th-TH"/>
        </w:rPr>
        <w:pict>
          <v:shape id="Text Box 224" o:spid="_x0000_s1086" type="#_x0000_t202" style="position:absolute;margin-left:201pt;margin-top:213.8pt;width:7.2pt;height:7.2pt;z-index:251672576;visibility:hidden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HaasAIAALs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" filled="f" stroked="f">
            <v:textbox inset="0,0,0,0">
              <w:txbxContent>
                <w:p w:rsidR="00A44858" w:rsidRDefault="00A44858"/>
              </w:txbxContent>
            </v:textbox>
            <w10:wrap anchorx="page" anchory="page"/>
          </v:shape>
        </w:pict>
      </w:r>
      <w:r w:rsidR="00C9686D">
        <w:rPr>
          <w:noProof/>
          <w:lang w:eastAsia="en-US" w:bidi="th-TH"/>
        </w:rPr>
        <w:pict>
          <v:shape id="Text Box 228" o:spid="_x0000_s1087" type="#_x0000_t202" style="position:absolute;margin-left:202pt;margin-top:362pt;width:7.2pt;height:7.2pt;z-index:251673600;visibility:hidden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" filled="f" stroked="f">
            <v:textbox inset="0,0,0,0">
              <w:txbxContent>
                <w:p w:rsidR="00A44858" w:rsidRDefault="00A44858"/>
              </w:txbxContent>
            </v:textbox>
            <w10:wrap anchorx="page" anchory="page"/>
          </v:shape>
        </w:pict>
      </w:r>
    </w:p>
    <w:sectPr w:rsidR="00A44858" w:rsidSect="0080655C">
      <w:footerReference w:type="default" r:id="rId31"/>
      <w:pgSz w:w="11907" w:h="16839"/>
      <w:pgMar w:top="1800" w:right="1800" w:bottom="1800" w:left="1800" w:header="0" w:footer="55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655C" w:rsidRDefault="0080655C" w:rsidP="0080655C">
      <w:r>
        <w:separator/>
      </w:r>
    </w:p>
  </w:endnote>
  <w:endnote w:type="continuationSeparator" w:id="0">
    <w:p w:rsidR="0080655C" w:rsidRDefault="0080655C" w:rsidP="00806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4815_KwangMD_Catthai">
    <w:altName w:val="Arial Unicode MS"/>
    <w:charset w:val="00"/>
    <w:family w:val="auto"/>
    <w:pitch w:val="variable"/>
    <w:sig w:usb0="00000000" w:usb1="1000000A" w:usb2="00000000" w:usb3="00000000" w:csb0="000101FF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655C" w:rsidRPr="00577F8A" w:rsidRDefault="0080655C" w:rsidP="0080655C">
    <w:pPr>
      <w:pStyle w:val="ac"/>
      <w:tabs>
        <w:tab w:val="clear" w:pos="4513"/>
        <w:tab w:val="clear" w:pos="9026"/>
        <w:tab w:val="left" w:pos="3112"/>
      </w:tabs>
      <w:ind w:right="-1474"/>
      <w:jc w:val="right"/>
      <w:rPr>
        <w:rFonts w:ascii="TH NiramitIT๙" w:hAnsi="TH NiramitIT๙" w:cs="TH NiramitIT๙"/>
        <w:szCs w:val="30"/>
        <w:cs/>
        <w:lang w:bidi="th-TH"/>
      </w:rPr>
    </w:pPr>
    <w:r w:rsidRPr="00577F8A">
      <w:rPr>
        <w:rFonts w:ascii="TH NiramitIT๙" w:hAnsi="TH NiramitIT๙" w:cs="TH NiramitIT๙"/>
        <w:noProof/>
        <w:lang w:eastAsia="en-US" w:bidi="th-TH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1838757</wp:posOffset>
          </wp:positionH>
          <wp:positionV relativeFrom="paragraph">
            <wp:posOffset>-53340</wp:posOffset>
          </wp:positionV>
          <wp:extent cx="359923" cy="365649"/>
          <wp:effectExtent l="0" t="0" r="0" b="0"/>
          <wp:wrapNone/>
          <wp:docPr id="313" name="รูปภาพ 313" descr="F:\โลโก้..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โลโก้..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923" cy="3656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77F8A">
      <w:rPr>
        <w:rFonts w:ascii="TH NiramitIT๙" w:hAnsi="TH NiramitIT๙" w:cs="TH NiramitIT๙"/>
        <w:szCs w:val="30"/>
        <w:cs/>
        <w:lang w:bidi="th-TH"/>
      </w:rPr>
      <w:t>เทศบาลตำบลก้อ  99  หมู่ 3 ตำบลก้อ  อำเภอลี้  จังหวัดลำพูน  51110</w:t>
    </w:r>
  </w:p>
  <w:p w:rsidR="0080655C" w:rsidRDefault="0080655C">
    <w:pPr>
      <w:pStyle w:val="ac"/>
      <w:rPr>
        <w:lang w:bidi="th-TH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655C" w:rsidRDefault="0080655C" w:rsidP="0080655C">
      <w:r>
        <w:separator/>
      </w:r>
    </w:p>
  </w:footnote>
  <w:footnote w:type="continuationSeparator" w:id="0">
    <w:p w:rsidR="0080655C" w:rsidRDefault="0080655C" w:rsidP="008065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2in" o:bullet="t">
        <v:imagedata r:id="rId1" o:title="image001"/>
      </v:shape>
    </w:pict>
  </w:numPicBullet>
  <w:abstractNum w:abstractNumId="0">
    <w:nsid w:val="12E9213D"/>
    <w:multiLevelType w:val="hybridMultilevel"/>
    <w:tmpl w:val="C3563BC2"/>
    <w:lvl w:ilvl="0" w:tplc="EAC0476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39F10F4B"/>
    <w:multiLevelType w:val="hybridMultilevel"/>
    <w:tmpl w:val="09685CEE"/>
    <w:lvl w:ilvl="0" w:tplc="A5E84C64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ascii="Cordia New" w:eastAsia="Times New Roman" w:hAnsi="Cordia New" w:cs="Cordi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48680A17"/>
    <w:multiLevelType w:val="hybridMultilevel"/>
    <w:tmpl w:val="43CEB934"/>
    <w:lvl w:ilvl="0" w:tplc="4A562246">
      <w:start w:val="1"/>
      <w:numFmt w:val="decimal"/>
      <w:lvlText w:val="%1."/>
      <w:lvlJc w:val="left"/>
      <w:pPr>
        <w:ind w:left="51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3">
    <w:nsid w:val="57E41E70"/>
    <w:multiLevelType w:val="hybridMultilevel"/>
    <w:tmpl w:val="C6AAFD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D03F8D"/>
    <w:multiLevelType w:val="hybridMultilevel"/>
    <w:tmpl w:val="B156DC32"/>
    <w:lvl w:ilvl="0" w:tplc="D6ECA7D8">
      <w:start w:val="1"/>
      <w:numFmt w:val="bullet"/>
      <w:pStyle w:val="a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olor w:val="FF6600"/>
        <w:sz w:val="28"/>
        <w:szCs w:val="28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characterSpacingControl w:val="doNotCompress"/>
  <w:ignoreMixedContent/>
  <w:alwaysShowPlaceholderText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</w:compat>
  <w:rsids>
    <w:rsidRoot w:val="00D025B5"/>
    <w:rsid w:val="0000352B"/>
    <w:rsid w:val="00047E5A"/>
    <w:rsid w:val="0008723A"/>
    <w:rsid w:val="00093AD6"/>
    <w:rsid w:val="000E2244"/>
    <w:rsid w:val="0013264A"/>
    <w:rsid w:val="00143AE5"/>
    <w:rsid w:val="00162D29"/>
    <w:rsid w:val="002067B4"/>
    <w:rsid w:val="00220CB0"/>
    <w:rsid w:val="002D3386"/>
    <w:rsid w:val="002D33EB"/>
    <w:rsid w:val="00382994"/>
    <w:rsid w:val="003F3DDF"/>
    <w:rsid w:val="004513BB"/>
    <w:rsid w:val="00453A85"/>
    <w:rsid w:val="00531924"/>
    <w:rsid w:val="005E0C7A"/>
    <w:rsid w:val="00606C4E"/>
    <w:rsid w:val="0066225B"/>
    <w:rsid w:val="006655BD"/>
    <w:rsid w:val="0067703F"/>
    <w:rsid w:val="007230C6"/>
    <w:rsid w:val="00730801"/>
    <w:rsid w:val="00777A96"/>
    <w:rsid w:val="0080655C"/>
    <w:rsid w:val="00837A44"/>
    <w:rsid w:val="00841F05"/>
    <w:rsid w:val="00874FB7"/>
    <w:rsid w:val="00924E58"/>
    <w:rsid w:val="00927365"/>
    <w:rsid w:val="0096040C"/>
    <w:rsid w:val="00973585"/>
    <w:rsid w:val="009861BB"/>
    <w:rsid w:val="00A22BCB"/>
    <w:rsid w:val="00A37047"/>
    <w:rsid w:val="00A44858"/>
    <w:rsid w:val="00A4561A"/>
    <w:rsid w:val="00A8229B"/>
    <w:rsid w:val="00A86A7D"/>
    <w:rsid w:val="00AB45AC"/>
    <w:rsid w:val="00AE2DAC"/>
    <w:rsid w:val="00BD3157"/>
    <w:rsid w:val="00BE3310"/>
    <w:rsid w:val="00BF74E0"/>
    <w:rsid w:val="00C329F6"/>
    <w:rsid w:val="00C65459"/>
    <w:rsid w:val="00C9686D"/>
    <w:rsid w:val="00CB686E"/>
    <w:rsid w:val="00D025B5"/>
    <w:rsid w:val="00E12B64"/>
    <w:rsid w:val="00E80446"/>
    <w:rsid w:val="00E86811"/>
    <w:rsid w:val="00EF5BD9"/>
    <w:rsid w:val="00F93331"/>
    <w:rsid w:val="00FE298E"/>
    <w:rsid w:val="00FE3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18">
      <o:colormru v:ext="edit" colors="#ebeeff,#e7ffe7,#c1f3ff,#d7f7ff,#98a3d7,#bfc9ff,#ffc,#d1f4f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606C4E"/>
    <w:rPr>
      <w:rFonts w:ascii="Trebuchet MS" w:eastAsia="Times New Roman" w:hAnsi="Trebuchet MS" w:cs="Trebuchet MS"/>
      <w:sz w:val="24"/>
      <w:szCs w:val="24"/>
      <w:lang w:eastAsia="th-TH" w:bidi="ar-SA"/>
    </w:rPr>
  </w:style>
  <w:style w:type="paragraph" w:styleId="1">
    <w:name w:val="heading 1"/>
    <w:basedOn w:val="a0"/>
    <w:next w:val="a0"/>
    <w:qFormat/>
    <w:rsid w:val="00606C4E"/>
    <w:pPr>
      <w:keepNext/>
      <w:outlineLvl w:val="0"/>
    </w:pPr>
    <w:rPr>
      <w:rFonts w:cs="Times New Roman"/>
      <w:b/>
      <w:color w:val="000080"/>
      <w:sz w:val="40"/>
      <w:szCs w:val="40"/>
    </w:rPr>
  </w:style>
  <w:style w:type="paragraph" w:styleId="2">
    <w:name w:val="heading 2"/>
    <w:basedOn w:val="a0"/>
    <w:next w:val="a0"/>
    <w:qFormat/>
    <w:rsid w:val="00606C4E"/>
    <w:pPr>
      <w:keepNext/>
      <w:outlineLvl w:val="1"/>
    </w:pPr>
    <w:rPr>
      <w:rFonts w:cs="Times New Roman"/>
      <w:b/>
      <w:color w:val="000080"/>
      <w:sz w:val="32"/>
      <w:szCs w:val="32"/>
    </w:rPr>
  </w:style>
  <w:style w:type="paragraph" w:styleId="3">
    <w:name w:val="heading 3"/>
    <w:basedOn w:val="a0"/>
    <w:next w:val="a0"/>
    <w:qFormat/>
    <w:rsid w:val="00606C4E"/>
    <w:pPr>
      <w:keepNext/>
      <w:outlineLvl w:val="2"/>
    </w:pPr>
    <w:rPr>
      <w:rFonts w:ascii="Palatino" w:hAnsi="Palatino" w:cs="Times New Roman"/>
      <w:sz w:val="28"/>
      <w:szCs w:val="28"/>
    </w:rPr>
  </w:style>
  <w:style w:type="paragraph" w:styleId="4">
    <w:name w:val="heading 4"/>
    <w:basedOn w:val="a0"/>
    <w:next w:val="a0"/>
    <w:qFormat/>
    <w:rsid w:val="00606C4E"/>
    <w:pPr>
      <w:keepNext/>
      <w:outlineLvl w:val="3"/>
    </w:pPr>
    <w:rPr>
      <w:rFonts w:ascii="Palatino" w:hAnsi="Palatino" w:cs="Times New Roman"/>
    </w:rPr>
  </w:style>
  <w:style w:type="paragraph" w:styleId="5">
    <w:name w:val="heading 5"/>
    <w:basedOn w:val="a0"/>
    <w:next w:val="a0"/>
    <w:qFormat/>
    <w:rsid w:val="00606C4E"/>
    <w:pPr>
      <w:spacing w:before="240" w:after="60"/>
      <w:outlineLvl w:val="4"/>
    </w:pPr>
    <w:rPr>
      <w:rFonts w:ascii="Comic Sans MS" w:hAnsi="Comic Sans MS" w:cs="Times New Roman"/>
      <w:color w:val="003300"/>
      <w:sz w:val="26"/>
      <w:szCs w:val="26"/>
    </w:rPr>
  </w:style>
  <w:style w:type="paragraph" w:styleId="6">
    <w:name w:val="heading 6"/>
    <w:basedOn w:val="a0"/>
    <w:next w:val="a0"/>
    <w:qFormat/>
    <w:rsid w:val="00606C4E"/>
    <w:pPr>
      <w:spacing w:before="240" w:after="60"/>
      <w:outlineLvl w:val="5"/>
    </w:pPr>
    <w:rPr>
      <w:rFonts w:ascii="Times" w:hAnsi="Times" w:cs="Times"/>
      <w:b/>
      <w:color w:val="003300"/>
      <w:sz w:val="22"/>
      <w:szCs w:val="22"/>
    </w:rPr>
  </w:style>
  <w:style w:type="paragraph" w:styleId="9">
    <w:name w:val="heading 9"/>
    <w:basedOn w:val="a0"/>
    <w:next w:val="a0"/>
    <w:qFormat/>
    <w:rsid w:val="00606C4E"/>
    <w:pPr>
      <w:keepNext/>
      <w:outlineLvl w:val="8"/>
    </w:pPr>
    <w:rPr>
      <w:i/>
      <w:color w:val="003366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"/>
    <w:basedOn w:val="a0"/>
    <w:rsid w:val="00606C4E"/>
    <w:pPr>
      <w:numPr>
        <w:numId w:val="2"/>
      </w:numPr>
    </w:pPr>
    <w:rPr>
      <w:sz w:val="22"/>
      <w:szCs w:val="22"/>
    </w:rPr>
  </w:style>
  <w:style w:type="paragraph" w:styleId="a4">
    <w:name w:val="Balloon Text"/>
    <w:basedOn w:val="a0"/>
    <w:semiHidden/>
    <w:rsid w:val="00606C4E"/>
    <w:rPr>
      <w:rFonts w:ascii="Tahoma" w:hAnsi="Tahoma" w:cs="Tahoma"/>
      <w:sz w:val="16"/>
      <w:szCs w:val="16"/>
    </w:rPr>
  </w:style>
  <w:style w:type="paragraph" w:customStyle="1" w:styleId="web">
    <w:name w:val="web"/>
    <w:basedOn w:val="a0"/>
    <w:rsid w:val="00606C4E"/>
    <w:pPr>
      <w:jc w:val="center"/>
    </w:pPr>
    <w:rPr>
      <w:color w:val="FF6600"/>
      <w:lang w:val="th-TH" w:bidi="th-TH"/>
    </w:rPr>
  </w:style>
  <w:style w:type="paragraph" w:customStyle="1" w:styleId="CaptionText">
    <w:name w:val="Caption Text"/>
    <w:basedOn w:val="a0"/>
    <w:rsid w:val="00606C4E"/>
    <w:pPr>
      <w:spacing w:line="240" w:lineRule="atLeast"/>
      <w:jc w:val="center"/>
    </w:pPr>
    <w:rPr>
      <w:i/>
      <w:color w:val="33CCCC"/>
      <w:sz w:val="18"/>
      <w:szCs w:val="18"/>
      <w:lang w:val="th-TH" w:bidi="th-TH"/>
    </w:rPr>
  </w:style>
  <w:style w:type="paragraph" w:customStyle="1" w:styleId="ReturnAddress">
    <w:name w:val="Return Address"/>
    <w:basedOn w:val="a0"/>
    <w:rsid w:val="00606C4E"/>
    <w:pPr>
      <w:spacing w:line="220" w:lineRule="exact"/>
      <w:jc w:val="center"/>
    </w:pPr>
    <w:rPr>
      <w:sz w:val="18"/>
      <w:szCs w:val="18"/>
      <w:lang w:val="th-TH" w:bidi="th-TH"/>
    </w:rPr>
  </w:style>
  <w:style w:type="paragraph" w:customStyle="1" w:styleId="VolumeandIssue">
    <w:name w:val="Volume and Issue"/>
    <w:basedOn w:val="a0"/>
    <w:rsid w:val="00606C4E"/>
    <w:pPr>
      <w:spacing w:line="240" w:lineRule="atLeast"/>
    </w:pPr>
    <w:rPr>
      <w:b/>
      <w:color w:val="FF6600"/>
      <w:spacing w:val="20"/>
      <w:sz w:val="16"/>
      <w:szCs w:val="16"/>
      <w:lang w:val="th-TH" w:bidi="th-TH"/>
    </w:rPr>
  </w:style>
  <w:style w:type="paragraph" w:customStyle="1" w:styleId="Masthead">
    <w:name w:val="Masthead"/>
    <w:basedOn w:val="1"/>
    <w:rsid w:val="00606C4E"/>
    <w:pPr>
      <w:jc w:val="center"/>
    </w:pPr>
    <w:rPr>
      <w:rFonts w:cs="Trebuchet MS"/>
      <w:color w:val="FFFFFF"/>
      <w:sz w:val="56"/>
      <w:szCs w:val="56"/>
      <w:lang w:val="th-TH" w:bidi="th-TH"/>
    </w:rPr>
  </w:style>
  <w:style w:type="paragraph" w:customStyle="1" w:styleId="10">
    <w:name w:val="หัวเรื่องสารบัญ1"/>
    <w:basedOn w:val="a0"/>
    <w:rsid w:val="00606C4E"/>
    <w:pPr>
      <w:spacing w:after="120" w:line="240" w:lineRule="atLeast"/>
    </w:pPr>
    <w:rPr>
      <w:b/>
      <w:color w:val="000080"/>
      <w:sz w:val="20"/>
      <w:szCs w:val="20"/>
      <w:lang w:val="th-TH" w:bidi="th-TH"/>
    </w:rPr>
  </w:style>
  <w:style w:type="paragraph" w:customStyle="1" w:styleId="TOCText">
    <w:name w:val="TOC Text"/>
    <w:basedOn w:val="a0"/>
    <w:rsid w:val="00606C4E"/>
    <w:pPr>
      <w:tabs>
        <w:tab w:val="right" w:pos="2250"/>
      </w:tabs>
      <w:spacing w:line="360" w:lineRule="exact"/>
    </w:pPr>
    <w:rPr>
      <w:color w:val="000080"/>
      <w:sz w:val="16"/>
      <w:szCs w:val="16"/>
      <w:lang w:val="th-TH" w:bidi="th-TH"/>
    </w:rPr>
  </w:style>
  <w:style w:type="paragraph" w:customStyle="1" w:styleId="PageTitle">
    <w:name w:val="Page Title"/>
    <w:basedOn w:val="a0"/>
    <w:rsid w:val="00606C4E"/>
    <w:pPr>
      <w:jc w:val="right"/>
    </w:pPr>
    <w:rPr>
      <w:b/>
      <w:color w:val="FFFFFF"/>
      <w:sz w:val="28"/>
      <w:szCs w:val="28"/>
      <w:lang w:val="th-TH" w:bidi="th-TH"/>
    </w:rPr>
  </w:style>
  <w:style w:type="paragraph" w:customStyle="1" w:styleId="Pullquote">
    <w:name w:val="Pullquote"/>
    <w:basedOn w:val="a0"/>
    <w:rsid w:val="00606C4E"/>
    <w:pPr>
      <w:spacing w:line="360" w:lineRule="atLeast"/>
      <w:jc w:val="right"/>
    </w:pPr>
    <w:rPr>
      <w:i/>
      <w:color w:val="FF5050"/>
      <w:lang w:val="th-TH" w:bidi="th-TH"/>
    </w:rPr>
  </w:style>
  <w:style w:type="paragraph" w:customStyle="1" w:styleId="MailingAddress">
    <w:name w:val="Mailing Address"/>
    <w:basedOn w:val="a0"/>
    <w:rsid w:val="00606C4E"/>
    <w:pPr>
      <w:spacing w:line="280" w:lineRule="atLeast"/>
    </w:pPr>
    <w:rPr>
      <w:rFonts w:ascii="Arial" w:hAnsi="Arial" w:cs="Arial"/>
      <w:b/>
      <w:caps/>
      <w:lang w:val="th-TH" w:bidi="th-TH"/>
    </w:rPr>
  </w:style>
  <w:style w:type="paragraph" w:customStyle="1" w:styleId="BodyText">
    <w:name w:val="BodyText"/>
    <w:basedOn w:val="a0"/>
    <w:rsid w:val="00606C4E"/>
    <w:pPr>
      <w:spacing w:after="120"/>
    </w:pPr>
    <w:rPr>
      <w:sz w:val="20"/>
      <w:szCs w:val="20"/>
      <w:lang w:val="th-TH" w:bidi="th-TH"/>
    </w:rPr>
  </w:style>
  <w:style w:type="character" w:styleId="a5">
    <w:name w:val="page number"/>
    <w:rsid w:val="00606C4E"/>
    <w:rPr>
      <w:b/>
      <w:bCs w:val="0"/>
      <w:color w:val="FFFFFF"/>
      <w:sz w:val="28"/>
      <w:lang w:val="th-TH"/>
    </w:rPr>
  </w:style>
  <w:style w:type="character" w:customStyle="1" w:styleId="emailstyle29">
    <w:name w:val="emailstyle29"/>
    <w:basedOn w:val="a1"/>
    <w:semiHidden/>
    <w:rsid w:val="00606C4E"/>
    <w:rPr>
      <w:rFonts w:ascii="Arial" w:hAnsi="Arial" w:cs="Arial" w:hint="default"/>
      <w:color w:val="000080"/>
      <w:sz w:val="20"/>
      <w:szCs w:val="20"/>
    </w:rPr>
  </w:style>
  <w:style w:type="paragraph" w:styleId="a6">
    <w:name w:val="No Spacing"/>
    <w:uiPriority w:val="1"/>
    <w:qFormat/>
    <w:rsid w:val="00D025B5"/>
    <w:rPr>
      <w:rFonts w:ascii="Calibri" w:eastAsia="Calibri" w:hAnsi="Calibri" w:cs="Cordia New"/>
      <w:sz w:val="22"/>
      <w:szCs w:val="28"/>
    </w:rPr>
  </w:style>
  <w:style w:type="paragraph" w:styleId="a7">
    <w:name w:val="Body Text"/>
    <w:basedOn w:val="a0"/>
    <w:link w:val="a8"/>
    <w:rsid w:val="00A4561A"/>
    <w:pPr>
      <w:tabs>
        <w:tab w:val="left" w:pos="1418"/>
      </w:tabs>
    </w:pPr>
    <w:rPr>
      <w:rFonts w:ascii="Cordia New" w:eastAsia="Cordia New" w:hAnsi="Cordia New" w:cs="Cordia New"/>
      <w:sz w:val="32"/>
      <w:szCs w:val="32"/>
      <w:lang w:eastAsia="en-US" w:bidi="th-TH"/>
    </w:rPr>
  </w:style>
  <w:style w:type="character" w:customStyle="1" w:styleId="a8">
    <w:name w:val="เนื้อความ อักขระ"/>
    <w:basedOn w:val="a1"/>
    <w:link w:val="a7"/>
    <w:rsid w:val="00A4561A"/>
    <w:rPr>
      <w:rFonts w:ascii="Cordia New" w:eastAsia="Cordia New" w:hAnsi="Cordia New" w:cs="Cordia New"/>
      <w:sz w:val="32"/>
      <w:szCs w:val="32"/>
    </w:rPr>
  </w:style>
  <w:style w:type="character" w:styleId="a9">
    <w:name w:val="Hyperlink"/>
    <w:uiPriority w:val="99"/>
    <w:unhideWhenUsed/>
    <w:rsid w:val="00A4561A"/>
    <w:rPr>
      <w:color w:val="0000FF"/>
      <w:u w:val="single"/>
    </w:rPr>
  </w:style>
  <w:style w:type="character" w:customStyle="1" w:styleId="style59">
    <w:name w:val="style59"/>
    <w:rsid w:val="007230C6"/>
  </w:style>
  <w:style w:type="paragraph" w:styleId="aa">
    <w:name w:val="header"/>
    <w:basedOn w:val="a0"/>
    <w:link w:val="ab"/>
    <w:rsid w:val="0080655C"/>
    <w:pPr>
      <w:tabs>
        <w:tab w:val="center" w:pos="4513"/>
        <w:tab w:val="right" w:pos="9026"/>
      </w:tabs>
    </w:pPr>
  </w:style>
  <w:style w:type="character" w:customStyle="1" w:styleId="ab">
    <w:name w:val="หัวกระดาษ อักขระ"/>
    <w:basedOn w:val="a1"/>
    <w:link w:val="aa"/>
    <w:rsid w:val="0080655C"/>
    <w:rPr>
      <w:rFonts w:ascii="Trebuchet MS" w:eastAsia="Times New Roman" w:hAnsi="Trebuchet MS" w:cs="Trebuchet MS"/>
      <w:sz w:val="24"/>
      <w:szCs w:val="24"/>
      <w:lang w:eastAsia="th-TH" w:bidi="ar-SA"/>
    </w:rPr>
  </w:style>
  <w:style w:type="paragraph" w:styleId="ac">
    <w:name w:val="footer"/>
    <w:basedOn w:val="a0"/>
    <w:link w:val="ad"/>
    <w:rsid w:val="0080655C"/>
    <w:pPr>
      <w:tabs>
        <w:tab w:val="center" w:pos="4513"/>
        <w:tab w:val="right" w:pos="9026"/>
      </w:tabs>
    </w:pPr>
  </w:style>
  <w:style w:type="character" w:customStyle="1" w:styleId="ad">
    <w:name w:val="ท้ายกระดาษ อักขระ"/>
    <w:basedOn w:val="a1"/>
    <w:link w:val="ac"/>
    <w:rsid w:val="0080655C"/>
    <w:rPr>
      <w:rFonts w:ascii="Trebuchet MS" w:eastAsia="Times New Roman" w:hAnsi="Trebuchet MS" w:cs="Trebuchet MS"/>
      <w:sz w:val="24"/>
      <w:szCs w:val="24"/>
      <w:lang w:eastAsia="th-TH" w:bidi="ar-SA"/>
    </w:rPr>
  </w:style>
  <w:style w:type="character" w:customStyle="1" w:styleId="apple-converted-space">
    <w:name w:val="apple-converted-space"/>
    <w:basedOn w:val="a1"/>
    <w:rsid w:val="00874F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269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Microsoft\Templates\School%20newsletter.dot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9FC14-66EF-412E-9253-EA7AFF1C4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School newsletter</Template>
  <TotalTime>64</TotalTime>
  <Pages>4</Pages>
  <Words>0</Words>
  <Characters>100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Microsoft Corporation</Company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Windows7 V.7_x64</dc:creator>
  <cp:lastModifiedBy>PREM</cp:lastModifiedBy>
  <cp:revision>19</cp:revision>
  <cp:lastPrinted>2016-08-04T02:58:00Z</cp:lastPrinted>
  <dcterms:created xsi:type="dcterms:W3CDTF">2016-07-28T15:01:00Z</dcterms:created>
  <dcterms:modified xsi:type="dcterms:W3CDTF">2016-08-03T02:39:00Z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TC010182551054</vt:lpwstr>
  </property>
</Properties>
</file>