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951EA5" w:rsidRDefault="00951EA5" w:rsidP="00F03328">
      <w:pPr>
        <w:rPr>
          <w:rFonts w:cs="Angsana New"/>
          <w:noProof/>
          <w:lang w:eastAsia="en-US" w:bidi="th-TH"/>
        </w:rPr>
      </w:pPr>
    </w:p>
    <w:p w:rsidR="00D80779" w:rsidRDefault="00127137" w:rsidP="00D80779">
      <w:pPr>
        <w:rPr>
          <w:rFonts w:cs="Angsana New"/>
          <w:noProof/>
          <w:lang w:eastAsia="en-US" w:bidi="th-TH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3" type="#_x0000_t202" style="position:absolute;margin-left:-6.85pt;margin-top:128.85pt;width:454.5pt;height:152.45pt;z-index:2519070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7V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k5m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pA4+1VYCAABrBAAADgAAAAAAAAAAAAAAAAAuAgAAZHJzL2Uyb0RvYy54bWxQSwECLQAU&#10;AAYACAAAACEA/S8y1tsAAAAFAQAADwAAAAAAAAAAAAAAAACwBAAAZHJzL2Rvd25yZXYueG1sUEsF&#10;BgAAAAAEAAQA8wAAALgFAAAAAA==&#10;" fillcolor="white [3201]" strokecolor="#4bacc6 [3208]" strokeweight="5pt">
            <v:stroke linestyle="thickThin"/>
            <v:shadow color="#868686"/>
            <v:textbox style="mso-next-textbox:#_x0000_s1263">
              <w:txbxContent>
                <w:p w:rsidR="003B38D2" w:rsidRPr="002E766B" w:rsidRDefault="00C37FB2" w:rsidP="002E766B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lang w:bidi="th-TH"/>
                    </w:rPr>
                  </w:pPr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เมื่อวันที่ 14 ต.ค.59 เวลา 19.09 น. ณ วัดก้อยืน นำโดยนายชุมพร มะโน </w:t>
                  </w:r>
                </w:p>
                <w:p w:rsidR="002E766B" w:rsidRDefault="00C37FB2" w:rsidP="002E766B">
                  <w:pPr>
                    <w:jc w:val="both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lang w:bidi="th-TH"/>
                    </w:rPr>
                  </w:pPr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นายกเทศมันตรีตำบลก้อ </w:t>
                  </w:r>
                  <w:r w:rsidR="003B38D2" w:rsidRPr="002E766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พนักงานเทศบาลตำบลก้อ </w:t>
                  </w:r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ข้าราชการ ผู้นำชุมชน และประชาชนตำบลก้อประกอบบำเพ็ญกุศลสวดพระอภิธรรม มนต์บทพระอภิธรรม ถวายพระบรมศพ </w:t>
                  </w:r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พระบาทสมเด็จพระ</w:t>
                  </w:r>
                  <w:proofErr w:type="spellStart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ปรมินท</w:t>
                  </w:r>
                  <w:proofErr w:type="spellEnd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รมหาภูมิพลอดุลยเดช </w:t>
                  </w:r>
                  <w:proofErr w:type="spellStart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มหิตลาธิเบ</w:t>
                  </w:r>
                  <w:proofErr w:type="spellEnd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ศรรามาธิบดี จัก</w:t>
                  </w:r>
                  <w:proofErr w:type="spellStart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รีนฤบดินทร</w:t>
                  </w:r>
                  <w:proofErr w:type="spellEnd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proofErr w:type="spellStart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สยา</w:t>
                  </w:r>
                  <w:proofErr w:type="spellEnd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มินท</w:t>
                  </w:r>
                  <w:proofErr w:type="spellStart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ราธิ</w:t>
                  </w:r>
                  <w:proofErr w:type="spellEnd"/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ราช </w:t>
                  </w:r>
                </w:p>
                <w:p w:rsidR="002E766B" w:rsidRDefault="00C37FB2" w:rsidP="002E766B">
                  <w:pPr>
                    <w:jc w:val="both"/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lang w:bidi="th-TH"/>
                    </w:rPr>
                  </w:pPr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บรมนาถบพิตร</w:t>
                  </w:r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ต่อหน้าพระบรมฉายาลักษณ์ โดยนิมนต์พระสงฆ์จากวัดในตำบลก้อ จำนวน 4 รูป </w:t>
                  </w:r>
                </w:p>
                <w:p w:rsidR="00C37FB2" w:rsidRPr="002E766B" w:rsidRDefault="00C37FB2" w:rsidP="002E766B">
                  <w:pPr>
                    <w:jc w:val="both"/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lang w:bidi="th-TH"/>
                    </w:rPr>
                  </w:pPr>
                  <w:r w:rsidRPr="002E766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นำสวดพระอภิธรรมถวาย โดยผู้เข้าร่วมพิธีได้ร่วมใจกันเจริญจิตภาวนาเพื่อถวายเป็นพระราชกุศล น้อมเกล้าฯถวายความอาลัยแด่ พระผู้เสด็จสู่สวรรคาลัย</w:t>
                  </w:r>
                </w:p>
              </w:txbxContent>
            </v:textbox>
          </v:shape>
        </w:pict>
      </w:r>
      <w:r w:rsidR="00D80779">
        <w:rPr>
          <w:noProof/>
          <w:lang w:eastAsia="en-US" w:bidi="th-TH"/>
        </w:rPr>
        <w:drawing>
          <wp:anchor distT="0" distB="0" distL="114300" distR="114300" simplePos="0" relativeHeight="252051456" behindDoc="0" locked="0" layoutInCell="1" allowOverlap="1" wp14:anchorId="2966F0D8" wp14:editId="6D325CD8">
            <wp:simplePos x="0" y="0"/>
            <wp:positionH relativeFrom="column">
              <wp:posOffset>2922270</wp:posOffset>
            </wp:positionH>
            <wp:positionV relativeFrom="paragraph">
              <wp:posOffset>6636385</wp:posOffset>
            </wp:positionV>
            <wp:extent cx="2334260" cy="1312545"/>
            <wp:effectExtent l="19050" t="0" r="8890" b="421005"/>
            <wp:wrapNone/>
            <wp:docPr id="30" name="รูปภาพ 30" descr="E:\@prem รูป ปี2559\2559-10-14 สวดอภิธรรม\14724388_983913698419225_7066247116265372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@prem รูป ปี2559\2559-10-14 สวดอภิธรรม\14724388_983913698419225_706624711626537202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312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79">
        <w:rPr>
          <w:noProof/>
          <w:lang w:eastAsia="en-US" w:bidi="th-TH"/>
        </w:rPr>
        <w:drawing>
          <wp:anchor distT="0" distB="0" distL="114300" distR="114300" simplePos="0" relativeHeight="252046336" behindDoc="0" locked="0" layoutInCell="1" allowOverlap="1" wp14:anchorId="4020BB29" wp14:editId="42B8F4ED">
            <wp:simplePos x="0" y="0"/>
            <wp:positionH relativeFrom="column">
              <wp:posOffset>2942617</wp:posOffset>
            </wp:positionH>
            <wp:positionV relativeFrom="paragraph">
              <wp:posOffset>5187639</wp:posOffset>
            </wp:positionV>
            <wp:extent cx="2315183" cy="1300755"/>
            <wp:effectExtent l="19050" t="0" r="9525" b="414020"/>
            <wp:wrapNone/>
            <wp:docPr id="31" name="รูปภาพ 31" descr="E:\@prem รูป ปี2559\2559-10-14 สวดอภิธรรม\14732232_983913995085862_205132148131169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@prem รูป ปี2559\2559-10-14 สวดอภิธรรม\14732232_983913995085862_205132148131169708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22" cy="1302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79">
        <w:rPr>
          <w:noProof/>
          <w:lang w:eastAsia="en-US" w:bidi="th-TH"/>
        </w:rPr>
        <w:drawing>
          <wp:anchor distT="0" distB="0" distL="114300" distR="114300" simplePos="0" relativeHeight="252047360" behindDoc="0" locked="0" layoutInCell="1" allowOverlap="1" wp14:anchorId="4C990A8E" wp14:editId="2636B6FD">
            <wp:simplePos x="0" y="0"/>
            <wp:positionH relativeFrom="column">
              <wp:posOffset>2995930</wp:posOffset>
            </wp:positionH>
            <wp:positionV relativeFrom="paragraph">
              <wp:posOffset>3843858</wp:posOffset>
            </wp:positionV>
            <wp:extent cx="2256790" cy="1267460"/>
            <wp:effectExtent l="19050" t="0" r="0" b="427990"/>
            <wp:wrapNone/>
            <wp:docPr id="34" name="รูปภาพ 34" descr="E:\@prem รูป ปี2559\2559-10-14 สวดอภิธรรม\14563300_983913738419221_49932385910500167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@prem รูป ปี2559\2559-10-14 สวดอภิธรรม\14563300_983913738419221_499323859105001672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267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79">
        <w:rPr>
          <w:noProof/>
          <w:lang w:eastAsia="en-US" w:bidi="th-TH"/>
        </w:rPr>
        <w:drawing>
          <wp:anchor distT="0" distB="0" distL="114300" distR="114300" simplePos="0" relativeHeight="252049408" behindDoc="1" locked="0" layoutInCell="1" allowOverlap="1" wp14:anchorId="1C16D3BD" wp14:editId="32C5CC9B">
            <wp:simplePos x="0" y="0"/>
            <wp:positionH relativeFrom="column">
              <wp:posOffset>40640</wp:posOffset>
            </wp:positionH>
            <wp:positionV relativeFrom="paragraph">
              <wp:posOffset>5254193</wp:posOffset>
            </wp:positionV>
            <wp:extent cx="2363470" cy="1327785"/>
            <wp:effectExtent l="19050" t="0" r="0" b="424815"/>
            <wp:wrapNone/>
            <wp:docPr id="32" name="รูปภาพ 32" descr="E:\@prem รูป ปี2559\2559-10-14 สวดอภิธรรม\14650205_983913435085918_345915514770010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@prem รูป ปี2559\2559-10-14 สวดอภิธรรม\14650205_983913435085918_345915514770010526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327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79">
        <w:rPr>
          <w:noProof/>
          <w:lang w:eastAsia="en-US" w:bidi="th-TH"/>
        </w:rPr>
        <w:drawing>
          <wp:anchor distT="0" distB="0" distL="114300" distR="114300" simplePos="0" relativeHeight="252048384" behindDoc="0" locked="0" layoutInCell="1" allowOverlap="1" wp14:anchorId="69473311" wp14:editId="6B7F0E6E">
            <wp:simplePos x="0" y="0"/>
            <wp:positionH relativeFrom="column">
              <wp:posOffset>50165</wp:posOffset>
            </wp:positionH>
            <wp:positionV relativeFrom="paragraph">
              <wp:posOffset>3862502</wp:posOffset>
            </wp:positionV>
            <wp:extent cx="2363470" cy="1327150"/>
            <wp:effectExtent l="19050" t="0" r="0" b="425450"/>
            <wp:wrapNone/>
            <wp:docPr id="33" name="รูปภาพ 33" descr="E:\@prem รูป ปี2559\2559-10-14 สวดอภิธรรม\14713635_983913541752574_2538624785453038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@prem รูป ปี2559\2559-10-14 สวดอภิธรรม\14713635_983913541752574_253862478545303876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327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79">
        <w:rPr>
          <w:noProof/>
          <w:lang w:eastAsia="en-US" w:bidi="th-TH"/>
        </w:rPr>
        <w:drawing>
          <wp:anchor distT="0" distB="0" distL="114300" distR="114300" simplePos="0" relativeHeight="252050432" behindDoc="0" locked="0" layoutInCell="1" allowOverlap="1" wp14:anchorId="04598A73" wp14:editId="7A21143F">
            <wp:simplePos x="0" y="0"/>
            <wp:positionH relativeFrom="column">
              <wp:posOffset>13335</wp:posOffset>
            </wp:positionH>
            <wp:positionV relativeFrom="paragraph">
              <wp:posOffset>6636385</wp:posOffset>
            </wp:positionV>
            <wp:extent cx="2363470" cy="1329690"/>
            <wp:effectExtent l="19050" t="0" r="0" b="422910"/>
            <wp:wrapNone/>
            <wp:docPr id="29" name="รูปภาพ 29" descr="E:\@prem รูป ปี2559\2559-10-14 สวดอภิธรรม\14650090_983913341752594_6753416161781501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@prem รูป ปี2559\2559-10-14 สวดอภิธรรม\14650090_983913341752594_675341616178150176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329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pict>
          <v:shape id="Text Box 12" o:spid="_x0000_s1134" type="#_x0000_t202" style="position:absolute;margin-left:53.05pt;margin-top:80.8pt;width:142.25pt;height:47.4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;mso-fit-shape-to-text:t" inset="0,0,0,0">
              <w:txbxContent>
                <w:p w:rsidR="00220CB0" w:rsidRPr="00220CB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ประจำเดือน </w:t>
                  </w:r>
                  <w:r w:rsidR="009A7C27">
                    <w:rPr>
                      <w:rFonts w:ascii="TH SarabunIT๙" w:hAnsi="TH SarabunIT๙" w:cs="TH SarabunIT๙" w:hint="cs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  <w:t>ตุลาคม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255</w:t>
                  </w:r>
                  <w:r w:rsidR="008448B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9</w:t>
                  </w:r>
                </w:p>
                <w:p w:rsidR="00220CB0" w:rsidRPr="00322287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ฉบับที่ </w:t>
                  </w:r>
                  <w:r w:rsidR="000D24AB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1</w:t>
                  </w:r>
                  <w:r w:rsidR="00100C84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0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ครั้งที่ </w:t>
                  </w:r>
                  <w:r w:rsidR="00322287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Text Box 13" o:spid="_x0000_s1137" type="#_x0000_t202" style="position:absolute;margin-left:27pt;margin-top:29.1pt;width:549pt;height:51.2pt;z-index:25172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Text Box 13;mso-fit-shape-to-text:t" inset="0,0,0,0">
              <w:txbxContent>
                <w:p w:rsidR="00220CB0" w:rsidRPr="00A22BCB" w:rsidRDefault="00220CB0" w:rsidP="00220CB0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 w:rsidRPr="00A22BCB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 w:rsidRPr="00927365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group id="Group 1911" o:spid="_x0000_s1129" style="position:absolute;margin-left:299.25pt;margin-top:28.45pt;width:4in;height:727.55pt;z-index:251716608;mso-position-horizontal-relative:page;mso-position-vertical-relative:page" coordorigin="5985,569" coordsize="5760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">
            <v:rect id="Rectangle 252" o:spid="_x0000_s1130" style="position:absolute;left:5985;top:569;width:5760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ujcEA&#10;AADbAAAADwAAAGRycy9kb3ducmV2LnhtbESPQWvCQBSE74X+h+UVequbqqRtdBVRAl5j2/tj95mk&#10;Zt+G3TWm/94VBI/DzHzDLNej7cRAPrSOFbxPMhDE2pmWawU/3+XbJ4gQkQ12jknBPwVYr56fllgY&#10;d+GKhkOsRYJwKFBBE2NfSBl0QxbDxPXEyTs6bzEm6WtpPF4S3HZymmW5tNhyWmiwp21D+nQ4WwXu&#10;r/S5nvOow8nm5cDV725WKfX6Mm4WICKN8RG+t/dGwccX3L6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7o3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v:rect id="Rectangle 256" o:spid="_x0000_s1131" style="position:absolute;left:11379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3N70A&#10;AADbAAAADwAAAGRycy9kb3ducmV2LnhtbERPy4rCMBTdC/5DuII7TWeUIh2jDA4Ft/WxvyTXtmNz&#10;U5JY699PFgMuD+e93Y+2EwP50DpW8LHMQBBrZ1quFVzO5WIDIkRkg51jUvCiAPvddLLFwrgnVzSc&#10;Yi1SCIcCFTQx9oWUQTdkMSxdT5y4m/MWY4K+lsbjM4XbTn5mWS4ttpwaGuzp0JC+nx5Wgfstfa7X&#10;POpwt3k5cHX9WVVKzWfj9xeISGN8i//dR6Ngk9anL+kHyN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A03N70AAADbAAAADwAAAAAAAAAAAAAAAACYAgAAZHJzL2Rvd25yZXYu&#10;eG1sUEsFBgAAAAAEAAQA9QAAAII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0" o:spid="_x0000_s1132" style="position:absolute;left:5985;top:14766;width:5760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SrMAA&#10;AADbAAAADwAAAGRycy9kb3ducmV2LnhtbESPT4vCMBTE7wt+h/CEva2puhSpRhGXgtf65/5Inm21&#10;eSlJttZvv1lY2OMwM79hNrvRdmIgH1rHCuazDASxdqblWsHlXH6sQISIbLBzTApeFGC3nbxtsDDu&#10;yRUNp1iLBOFQoIImxr6QMuiGLIaZ64mTd3PeYkzS19J4fCa47eQiy3JpseW00GBPh4b04/RtFbh7&#10;6XP9yaMOD5uXA1fXr2Wl1Pt03K9BRBrjf/ivfTQKVnP4/ZJ+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GSr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7" o:spid="_x0000_s1133" style="position:absolute;left:11379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M28AA&#10;AADbAAAADwAAAGRycy9kb3ducmV2LnhtbESPzWrDMBCE74G+g9hCb4mcH4xxo4SQYsjVSXpfpK3t&#10;xloZSXHct68KhRyHmfmG2e4n24uRfOgcK1guMhDE2pmOGwXXSzUvQISIbLB3TAp+KMB+9zLbYmnc&#10;g2saz7ERCcKhRAVtjEMpZdAtWQwLNxAn78t5izFJ30jj8ZHgtperLMulxY7TQosDHVvSt/PdKnDf&#10;lc/1hicdbjavRq4/P9a1Um+v0+EdRKQpPsP/7ZNRUKzg70v6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MM2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rFonts w:cs="Angsana New"/>
          <w:noProof/>
          <w:lang w:eastAsia="en-US" w:bidi="th-TH"/>
        </w:rPr>
        <w:pict>
          <v:group id="Group 1910" o:spid="_x0000_s1119" style="position:absolute;margin-left:22.6pt;margin-top:28.45pt;width:282.35pt;height:727.55pt;z-index:251715584;mso-position-horizontal-relative:page;mso-position-vertical-relative:page" coordorigin="452,569" coordsize="5647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">
            <v:rect id="Rectangle 254" o:spid="_x0000_s1120" style="position:absolute;left:452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NMAA&#10;AADbAAAADwAAAGRycy9kb3ducmV2LnhtbESPQYvCMBSE7wv+h/CEva2prhSpRhGl4LXq3h/J27ba&#10;vJQk1vrvNwsLexxm5htmsxttJwbyoXWsYD7LQBBrZ1quFVwv5ccKRIjIBjvHpOBFAXbbydsGC+Oe&#10;XNFwjrVIEA4FKmhi7Aspg27IYpi5njh5385bjEn6WhqPzwS3nVxkWS4ttpwWGuzp0JC+nx9WgbuV&#10;PtdLHnW427wcuPo6flZKvU/H/RpEpDH+h//aJ6NgtYTfL+k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YxN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3" o:spid="_x0000_s1121" style="position:absolute;left:452;top:569;width:5647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Ur8AA&#10;AADbAAAADwAAAGRycy9kb3ducmV2LnhtbESPQWvCQBSE70L/w/IKvenGqkFSVxEl0Gu0vT92X5No&#10;9m3Y3cb033cFweMwM98wm91oOzGQD61jBfNZBoJYO9NyreDrXE7XIEJENtg5JgV/FGC3fZlssDDu&#10;xhUNp1iLBOFQoIImxr6QMuiGLIaZ64mT9+O8xZikr6XxeEtw28n3LMulxZbTQoM9HRrS19OvVeAu&#10;pc/1kkcdrjYvB66+j4tKqbfXcf8BItIYn+FH+9MoWK/g/iX9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qUr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1" o:spid="_x0000_s1122" style="position:absolute;left:452;top:14766;width:5647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K2MAA&#10;AADbAAAADwAAAGRycy9kb3ducmV2LnhtbESPT4vCMBTE7wt+h/CEva2p61KkGkVcCl7rn/sjebbV&#10;5qUk2dr99htB2OMwM79h1tvRdmIgH1rHCuazDASxdqblWsH5VH4sQYSIbLBzTAp+KcB2M3lbY2Hc&#10;gysajrEWCcKhQAVNjH0hZdANWQwz1xMn7+q8xZikr6Xx+Ehw28nPLMulxZbTQoM97RvS9+OPVeBu&#10;pc/1F4863G1eDlxdvheVUu/TcbcCEWmM/+FX+2AULHN4fk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gK2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5" o:spid="_x0000_s1123" style="position:absolute;left:452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vQ8EA&#10;AADbAAAADwAAAGRycy9kb3ducmV2LnhtbESPzWrDMBCE74W8g9hAbo2cpjjBiRJCi6FX5+e+SBvb&#10;ibUykuq4b18VCjkOM/MNs92PthMD+dA6VrCYZyCItTMt1wrOp/J1DSJEZIOdY1LwQwH2u8nLFgvj&#10;HlzRcIy1SBAOBSpoYuwLKYNuyGKYu544eVfnLcYkfS2Nx0eC206+ZVkuLbacFhrs6aMhfT9+WwXu&#10;Vvpcv/Oow93m5cDV5XNZKTWbjocNiEhjfIb/219GwXoF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r0P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eastAsia="en-US" w:bidi="th-TH"/>
        </w:rPr>
        <w:pict>
          <v:shape id="Text Box 1867" o:spid="_x0000_s1029" type="#_x0000_t202" style="position:absolute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24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นายชุมพร  มะโน</w:t>
                  </w:r>
                </w:p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นายกเทศมนตรีตำบลก้อ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Text Box 15" o:spid="_x0000_s1031" type="#_x0000_t202" style="position:absolute;margin-left:183.8pt;margin-top:137pt;width:383.95pt;height:60.65pt;z-index: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9BswIAALI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" filled="f" stroked="f">
            <v:textbox style="mso-next-textbox:#Text Box 15" inset="0,0,0,0">
              <w:txbxContent>
                <w:p w:rsidR="00A22BCB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“แก่งก้อแสนงาม   เรืองนามน้ำตก</w:t>
                  </w:r>
                  <w:r w:rsidR="00A22BCB" w:rsidRPr="00A22BCB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</w:t>
                  </w: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มรดกลุ่มน้ำ</w:t>
                  </w:r>
                  <w:proofErr w:type="spellStart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ปิง</w:t>
                  </w:r>
                  <w:proofErr w:type="spellEnd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 </w:t>
                  </w:r>
                </w:p>
                <w:p w:rsidR="00D025B5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="4815_KwangMD_Catthai" w:hAnsi="4815_KwangMD_Catthai" w:cs="4815_KwangMD_Catthai"/>
                      <w:b/>
                      <w:bCs/>
                      <w:color w:val="FF0000"/>
                      <w:sz w:val="40"/>
                      <w:szCs w:val="46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บริสุทธิ์จริงอากาศ   ธรรมชาติสุดสวย   ร่ำรวยข้าวโพด”</w:t>
                  </w:r>
                </w:p>
                <w:p w:rsidR="00A44858" w:rsidRPr="00A22BCB" w:rsidRDefault="00A44858">
                  <w:pPr>
                    <w:pStyle w:val="1"/>
                    <w:rPr>
                      <w:rFonts w:ascii="Angsana New" w:hAnsi="Angsana New" w:cs="Angsana New"/>
                      <w:color w:val="FF0000"/>
                      <w:lang w:bidi="th-TH"/>
                    </w:rPr>
                  </w:pPr>
                </w:p>
              </w:txbxContent>
            </v:textbox>
            <w10:wrap anchorx="page" anchory="page"/>
          </v:shape>
        </w:pict>
      </w:r>
      <w:r w:rsidR="00A8229B">
        <w:rPr>
          <w:rFonts w:cs="Angsana New"/>
          <w:noProof/>
          <w:lang w:eastAsia="en-US" w:bidi="th-TH"/>
        </w:rPr>
        <w:drawing>
          <wp:anchor distT="0" distB="0" distL="114300" distR="114300" simplePos="0" relativeHeight="251704320" behindDoc="1" locked="0" layoutInCell="1" allowOverlap="1" wp14:anchorId="2C224BBA" wp14:editId="3ABFD92A">
            <wp:simplePos x="0" y="0"/>
            <wp:positionH relativeFrom="column">
              <wp:posOffset>-196716</wp:posOffset>
            </wp:positionH>
            <wp:positionV relativeFrom="paragraph">
              <wp:posOffset>420904</wp:posOffset>
            </wp:positionV>
            <wp:extent cx="1061233" cy="1078120"/>
            <wp:effectExtent l="0" t="0" r="5715" b="8255"/>
            <wp:wrapNone/>
            <wp:docPr id="2" name="รูปภาพ 2" descr="F:\โลโก้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โลโก้..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33" cy="10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29B" w:rsidRPr="00A8229B">
        <w:rPr>
          <w:rFonts w:cs="Angsana New"/>
          <w:lang w:bidi="th-TH"/>
        </w:rPr>
        <w:t xml:space="preserve"> </w:t>
      </w:r>
      <w:r w:rsidR="00A44858">
        <w:rPr>
          <w:rFonts w:cs="Angsana New"/>
          <w:cs/>
          <w:lang w:bidi="th-TH"/>
        </w:rPr>
        <w:br w:type="page"/>
      </w:r>
      <w:r w:rsidR="00F03328">
        <w:rPr>
          <w:rFonts w:cs="Angsana New"/>
          <w:noProof/>
          <w:lang w:eastAsia="en-US" w:bidi="th-TH"/>
        </w:rPr>
        <w:lastRenderedPageBreak/>
        <w:t xml:space="preserve">    </w:t>
      </w:r>
      <w:r w:rsidR="003E36D4">
        <w:rPr>
          <w:rFonts w:cs="Angsana New"/>
          <w:noProof/>
          <w:lang w:eastAsia="en-US" w:bidi="th-TH"/>
        </w:rPr>
        <w:t xml:space="preserve">   </w:t>
      </w:r>
    </w:p>
    <w:p w:rsidR="003E36D4" w:rsidRDefault="00127137" w:rsidP="003E36D4">
      <w:pPr>
        <w:rPr>
          <w:rFonts w:cs="Angsana New"/>
          <w:noProof/>
          <w:lang w:eastAsia="en-US" w:bidi="th-TH"/>
        </w:rPr>
      </w:pPr>
      <w:r>
        <w:rPr>
          <w:noProof/>
        </w:rPr>
        <w:pict>
          <v:shape id="กล่องข้อความ 2" o:spid="_x0000_s1293" type="#_x0000_t202" style="position:absolute;margin-left:-14.85pt;margin-top:4.95pt;width:478.5pt;height:138.65pt;z-index:252053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">
            <v:textbox>
              <w:txbxContent>
                <w:p w:rsidR="00FA2992" w:rsidRDefault="002E766B">
                  <w:pPr>
                    <w:rPr>
                      <w:lang w:bidi="th-TH"/>
                    </w:rPr>
                  </w:pPr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18 ตุลาคม 2559 เวลา 09.09 น. นำโดยนายชุมพร มะโน นายกเทศมนตรีตำบลก้อ พนักงานเทศบาลตำบลก้อ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ผู้บริหาร ข้าราชการ ผู้นำชุมชน และประชาชนตำบลก้อ ร่วมลงนามไว้อาลัยพระบรมศพพระบาทสมเด็จพระ</w:t>
                  </w:r>
                  <w:proofErr w:type="spellStart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ปรมินท</w:t>
                  </w:r>
                  <w:proofErr w:type="spellEnd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รมหาภูมิพลอดุลยเดช </w:t>
                  </w:r>
                  <w:proofErr w:type="spellStart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มหิตลาธิเบศรามาธิบ</w:t>
                  </w:r>
                  <w:proofErr w:type="spellEnd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ดี จัก</w:t>
                  </w:r>
                  <w:proofErr w:type="spellStart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รีนฤบดินทร</w:t>
                  </w:r>
                  <w:proofErr w:type="spellEnd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proofErr w:type="spellStart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สยา</w:t>
                  </w:r>
                  <w:proofErr w:type="spellEnd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มินท</w:t>
                  </w:r>
                  <w:proofErr w:type="spellStart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ราธิ</w:t>
                  </w:r>
                  <w:proofErr w:type="spellEnd"/>
                  <w:r w:rsidRPr="002E766B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ราช บรมนาถบพิตร น้อมเกล้าน้อมกระหม่อม ส่งเสด็จสู่สวรรคาลัย ณ ห้องประชุมเทศบาลตำบลก้อ</w:t>
                  </w:r>
                  <w:r w:rsidR="00FA2992" w:rsidRPr="00FA2992">
                    <w:rPr>
                      <w:rFonts w:ascii="TH NiramitIT๙" w:hAnsi="TH NiramitIT๙" w:cs="TH Niramit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เทศบาลตำบลก้อ</w:t>
                  </w:r>
                </w:p>
              </w:txbxContent>
            </v:textbox>
          </v:shape>
        </w:pict>
      </w:r>
      <w:r w:rsidR="003E36D4">
        <w:rPr>
          <w:rFonts w:cs="Angsana New"/>
          <w:noProof/>
          <w:lang w:eastAsia="en-US" w:bidi="th-TH"/>
        </w:rPr>
        <w:t xml:space="preserve">    </w:t>
      </w:r>
    </w:p>
    <w:p w:rsidR="003E36D4" w:rsidRDefault="00127137" w:rsidP="003E36D4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rect id="_x0000_s1275" style="position:absolute;margin-left:32pt;margin-top:39.5pt;width:557.8pt;height:46.45pt;z-index:-25134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74" type="#_x0000_t202" style="position:absolute;margin-left:69.15pt;margin-top:36.8pt;width:549pt;height:51.2pt;z-index:25196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74;mso-fit-shape-to-text:t" inset="0,0,0,0">
              <w:txbxContent>
                <w:p w:rsidR="003E36D4" w:rsidRPr="00C42C26" w:rsidRDefault="003E36D4" w:rsidP="003E36D4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76" type="#_x0000_t202" style="position:absolute;margin-left:480.4pt;margin-top:51.2pt;width:90pt;height:20.35pt;z-index:25196953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76;mso-fit-shape-to-text:t" inset="0,0,0,0">
              <w:txbxContent>
                <w:p w:rsidR="003E36D4" w:rsidRPr="00C42C26" w:rsidRDefault="003E36D4" w:rsidP="003E36D4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 w:hint="cs"/>
                      <w:b/>
                      <w:bCs/>
                      <w:sz w:val="36"/>
                      <w:szCs w:val="44"/>
                      <w:cs/>
                      <w:lang w:val="en-US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3E36D4" w:rsidRDefault="002E766B" w:rsidP="003E36D4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04352" behindDoc="1" locked="0" layoutInCell="1" allowOverlap="1" wp14:anchorId="0EA53417" wp14:editId="72CC191D">
            <wp:simplePos x="0" y="0"/>
            <wp:positionH relativeFrom="column">
              <wp:posOffset>-417830</wp:posOffset>
            </wp:positionH>
            <wp:positionV relativeFrom="paragraph">
              <wp:posOffset>1828165</wp:posOffset>
            </wp:positionV>
            <wp:extent cx="3366135" cy="1920240"/>
            <wp:effectExtent l="76200" t="76200" r="120015" b="118110"/>
            <wp:wrapNone/>
            <wp:docPr id="61" name="รูปภาพ 61" descr="E:\@prem รูป ปี2559\2559-10-18 ลงนามไว้อาลัย\งานไว้อาลัย\IMG_20161018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@prem รูป ปี2559\2559-10-18 ลงนามไว้อาลัย\งานไว้อาลัย\IMG_20161018_102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920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03328" behindDoc="0" locked="0" layoutInCell="1" allowOverlap="1" wp14:anchorId="218B02A2" wp14:editId="6CF0C1BD">
            <wp:simplePos x="0" y="0"/>
            <wp:positionH relativeFrom="column">
              <wp:posOffset>-411480</wp:posOffset>
            </wp:positionH>
            <wp:positionV relativeFrom="paragraph">
              <wp:posOffset>3885565</wp:posOffset>
            </wp:positionV>
            <wp:extent cx="3360420" cy="1965960"/>
            <wp:effectExtent l="76200" t="76200" r="106680" b="110490"/>
            <wp:wrapNone/>
            <wp:docPr id="62" name="รูปภาพ 62" descr="E:\@prem รูป ปี2559\2559-10-18 ลงนามไว้อาลัย\งานไว้อาลัย\IMG_20161018_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@prem รูป ปี2559\2559-10-18 ลงนามไว้อาลัย\งานไว้อาลัย\IMG_20161018_100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965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05376" behindDoc="0" locked="0" layoutInCell="1" allowOverlap="1" wp14:anchorId="2A174CC6" wp14:editId="5AE91A46">
            <wp:simplePos x="0" y="0"/>
            <wp:positionH relativeFrom="column">
              <wp:posOffset>685800</wp:posOffset>
            </wp:positionH>
            <wp:positionV relativeFrom="paragraph">
              <wp:posOffset>5874385</wp:posOffset>
            </wp:positionV>
            <wp:extent cx="4274820" cy="2057400"/>
            <wp:effectExtent l="76200" t="76200" r="106680" b="114300"/>
            <wp:wrapNone/>
            <wp:docPr id="63" name="รูปภาพ 63" descr="E:\@prem รูป ปี2559\2559-10-18 ลงนามไว้อาลัย\งานไว้อาลัย\IMG_20161018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@prem รูป ปี2559\2559-10-18 ลงนามไว้อาลัย\งานไว้อาลัย\IMG_20161018_103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00256" behindDoc="0" locked="0" layoutInCell="1" allowOverlap="1" wp14:anchorId="6290B1B0" wp14:editId="63FD9BAE">
            <wp:simplePos x="0" y="0"/>
            <wp:positionH relativeFrom="column">
              <wp:posOffset>2971800</wp:posOffset>
            </wp:positionH>
            <wp:positionV relativeFrom="paragraph">
              <wp:posOffset>3885565</wp:posOffset>
            </wp:positionV>
            <wp:extent cx="3086100" cy="1934210"/>
            <wp:effectExtent l="76200" t="76200" r="114300" b="123190"/>
            <wp:wrapNone/>
            <wp:docPr id="54" name="รูปภาพ 54" descr="E:\@prem รูป ปี2559\2559-10-18 ลงนามไว้อาลัย\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@prem รูป ปี2559\2559-10-18 ลงนามไว้อาลัย\2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34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02304" behindDoc="0" locked="0" layoutInCell="1" allowOverlap="1" wp14:anchorId="3CC2F8C2" wp14:editId="1ECE11E1">
            <wp:simplePos x="0" y="0"/>
            <wp:positionH relativeFrom="column">
              <wp:posOffset>2971800</wp:posOffset>
            </wp:positionH>
            <wp:positionV relativeFrom="paragraph">
              <wp:posOffset>1805737</wp:posOffset>
            </wp:positionV>
            <wp:extent cx="3080385" cy="1946275"/>
            <wp:effectExtent l="76200" t="76200" r="120015" b="111125"/>
            <wp:wrapNone/>
            <wp:docPr id="60" name="รูปภาพ 60" descr="E:\@prem รูป ปี2559\2559-10-18 ลงนามไว้อาลัย\พีธิ ถวายอาลัย พระบาท\1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@prem รูป ปี2559\2559-10-18 ลงนามไว้อาลัย\พีธิ ถวายอาลัย พระบาท\101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946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D4">
        <w:rPr>
          <w:rFonts w:cs="Angsana New"/>
          <w:cs/>
          <w:lang w:bidi="th-TH"/>
        </w:rPr>
        <w:br w:type="page"/>
      </w:r>
      <w:r w:rsidR="003E36D4">
        <w:rPr>
          <w:rFonts w:cs="Angsana New"/>
          <w:noProof/>
          <w:lang w:eastAsia="en-US" w:bidi="th-TH"/>
        </w:rPr>
        <w:lastRenderedPageBreak/>
        <w:t xml:space="preserve">    </w:t>
      </w:r>
    </w:p>
    <w:p w:rsidR="003E36D4" w:rsidRDefault="00127137" w:rsidP="003E36D4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shape id="_x0000_s1286" type="#_x0000_t202" style="position:absolute;margin-left:35.15pt;margin-top:-4.25pt;width:337.95pt;height:52.15pt;z-index:252006400;mso-position-horizontal-relative:text;mso-position-vertical-relative:text;mso-width-relative:margin;mso-height-relative:margin" fillcolor="white [3201]" strokecolor="#9bbb59 [3206]" strokeweight="2.5pt">
            <v:shadow color="#868686"/>
            <v:textbox style="mso-next-textbox:#_x0000_s1286">
              <w:txbxContent>
                <w:p w:rsidR="00F159F9" w:rsidRPr="00ED220C" w:rsidRDefault="00F159F9" w:rsidP="00F159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4"/>
                      <w:szCs w:val="44"/>
                      <w:shd w:val="clear" w:color="auto" w:fill="F1F0F0"/>
                      <w:lang w:bidi="th-TH"/>
                    </w:rPr>
                  </w:pPr>
                  <w:r w:rsidRPr="00ED220C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โครงการ</w:t>
                  </w:r>
                  <w:r w:rsidRPr="00ED220C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จัดทำแผนพัฒนาสี่ปีเทศบาลตำบลก้อ </w:t>
                  </w:r>
                  <w:r w:rsidR="00376BF6" w:rsidRPr="00376BF6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(พ.ศ.2561-พ.ศ.2564)</w:t>
                  </w:r>
                  <w:r w:rsidRPr="00ED220C">
                    <w:rPr>
                      <w:rFonts w:ascii="TH NiramitIT๙" w:hAnsi="TH NiramitIT๙" w:cs="TH NiramitIT๙"/>
                      <w:b/>
                      <w:bCs/>
                      <w:color w:val="FF0000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ประจำปีงบประมาณ </w:t>
                  </w:r>
                  <w:r w:rsidRPr="00ED220C">
                    <w:rPr>
                      <w:rFonts w:ascii="TH NiramitIT๙" w:hAnsi="TH NiramitIT๙" w:cs="TH NiramitIT๙"/>
                      <w:b/>
                      <w:bCs/>
                      <w:color w:val="FF0000"/>
                      <w:sz w:val="32"/>
                      <w:szCs w:val="32"/>
                      <w:shd w:val="clear" w:color="auto" w:fill="FFFFFF"/>
                    </w:rPr>
                    <w:t>2559</w:t>
                  </w:r>
                </w:p>
                <w:p w:rsidR="00F159F9" w:rsidRPr="00ED220C" w:rsidRDefault="00F159F9" w:rsidP="00F159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  <w:cs/>
                      <w:lang w:bidi="th-TH"/>
                    </w:rPr>
                  </w:pP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pict>
          <v:rect id="_x0000_s1279" style="position:absolute;margin-left:32pt;margin-top:39.5pt;width:557.8pt;height:46.45pt;z-index:-25133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78" type="#_x0000_t202" style="position:absolute;margin-left:69.15pt;margin-top:36.8pt;width:549pt;height:51.2pt;z-index:25197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78;mso-fit-shape-to-text:t" inset="0,0,0,0">
              <w:txbxContent>
                <w:p w:rsidR="003E36D4" w:rsidRPr="00C42C26" w:rsidRDefault="003E36D4" w:rsidP="003E36D4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80" type="#_x0000_t202" style="position:absolute;margin-left:480.4pt;margin-top:51.2pt;width:90pt;height:20.35pt;z-index:25198080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80;mso-fit-shape-to-text:t" inset="0,0,0,0">
              <w:txbxContent>
                <w:p w:rsidR="003E36D4" w:rsidRPr="00C42C26" w:rsidRDefault="003E36D4" w:rsidP="003E36D4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 w:hint="cs"/>
                      <w:b/>
                      <w:bCs/>
                      <w:sz w:val="36"/>
                      <w:szCs w:val="44"/>
                      <w:cs/>
                      <w:lang w:val="en-US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3E36D4" w:rsidRDefault="00127137" w:rsidP="003E36D4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pict>
          <v:shape id="_x0000_s1281" type="#_x0000_t202" style="position:absolute;margin-left:-14.75pt;margin-top:43.2pt;width:454.7pt;height:137.9pt;z-index:251981824;mso-position-horizontal-relative:text;mso-position-vertical-relative:text;mso-width-relative:margin;mso-height-relative:margin" fillcolor="white [3201]" strokecolor="#4bacc6 [3208]" strokeweight="1pt">
            <v:stroke dashstyle="dash"/>
            <v:shadow color="#868686"/>
            <v:textbox style="mso-next-textbox:#_x0000_s1281">
              <w:txbxContent>
                <w:p w:rsidR="003E36D4" w:rsidRPr="002E766B" w:rsidRDefault="00ED220C" w:rsidP="006D1B9C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เมื่อ</w:t>
                  </w:r>
                  <w:r w:rsidR="00F159F9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วันที่ </w:t>
                  </w:r>
                  <w:r w:rsidR="00F159F9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</w:rPr>
                    <w:t>1</w:t>
                  </w:r>
                  <w:r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</w:rPr>
                    <w:t>8</w:t>
                  </w:r>
                  <w:r w:rsidR="00FA2992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-</w:t>
                  </w:r>
                  <w:r w:rsidR="00F159F9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2</w:t>
                  </w:r>
                  <w:r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lang w:bidi="th-TH"/>
                    </w:rPr>
                    <w:t>1</w:t>
                  </w:r>
                  <w:r w:rsidR="00F159F9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="00F159F9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ตุลาคม </w:t>
                  </w:r>
                  <w:r w:rsidR="00F159F9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</w:rPr>
                    <w:t xml:space="preserve">2559 </w:t>
                  </w:r>
                  <w:r w:rsidR="002E766B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เวลา 19.30 น. เทศบาลตำบลก้อได้จัดประชุมประชาคมการจัดทำแผนพัฒนาสี่ปีเทศบาลตำบลก้อ (พ.ศ.2561-พ.ศ.2564) นำโดยนายชุมพร มะโน นายกเทศมนตรีตำบลก้อ 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พร้อมด้วยคณะ</w:t>
                  </w:r>
                  <w:r w:rsidR="006D1B9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ผู้บริหาร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="006D1B9C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สมาชิกสภาเทศบาล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คณะกรรมาการพัฒนาท้องถิ่น</w:t>
                  </w:r>
                  <w:r w:rsidR="002E766B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พนักงานเทศบาลตำบลก้อ</w:t>
                  </w:r>
                  <w:r w:rsidR="002E766B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="00BB0169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ผู้นำชุมชน</w:t>
                  </w:r>
                  <w:r w:rsidR="002E766B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และประชาชนบ้านก้อ ณ ศาลาเอนกประสงค์</w:t>
                  </w:r>
                  <w:r w:rsidR="00FA2992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ประจำหมู่บ้าน</w:t>
                  </w:r>
                  <w:r w:rsidR="006D1B9C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ก้อทุ่ง</w:t>
                  </w:r>
                  <w:r w:rsidR="00FA2992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หมู่ที่ 1 </w:t>
                  </w:r>
                  <w:r w:rsidR="006D1B9C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ณ ศาลาเอนกประสงค์</w:t>
                  </w:r>
                  <w:r w:rsidR="006D1B9C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ประจำหมู่บ้านก้อ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หนอง</w:t>
                  </w:r>
                  <w:r w:rsidR="006D1B9C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หมู่ที่ 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2 </w:t>
                  </w:r>
                  <w:r w:rsidR="006D1B9C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ณ ศาลาเอนกประสงค์</w:t>
                  </w:r>
                  <w:r w:rsidR="006D1B9C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ประจำหมู่บ้านก้อ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จอก</w:t>
                  </w:r>
                  <w:r w:rsidR="006D1B9C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หมู่ที่ 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3 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และ </w:t>
                  </w:r>
                  <w:r w:rsidR="006D1B9C" w:rsidRPr="002E766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ณ ศาลาเอนกประสงค์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วัดก้อท่า</w:t>
                  </w:r>
                  <w:r w:rsidR="006D1B9C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ประจำหมู่บ้านก้อ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ท่า</w:t>
                  </w:r>
                  <w:r w:rsidR="006D1B9C" w:rsidRPr="002E766B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หมู่ที่ </w:t>
                  </w:r>
                  <w:r w:rsidR="006D1B9C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4 เพื่อให้ประชาชนแสดงความคิดเห็น แก้ไขปัญหา และเพื่อให้บริการประชาชนในพื้นที่</w:t>
                  </w:r>
                </w:p>
              </w:txbxContent>
            </v:textbox>
          </v:shape>
        </w:pict>
      </w:r>
      <w:r w:rsidR="006D1B9C">
        <w:rPr>
          <w:rFonts w:cs="Angsana New"/>
          <w:noProof/>
          <w:lang w:eastAsia="en-US" w:bidi="th-TH"/>
        </w:rPr>
        <w:drawing>
          <wp:anchor distT="0" distB="0" distL="114300" distR="114300" simplePos="0" relativeHeight="252014592" behindDoc="1" locked="0" layoutInCell="1" allowOverlap="1" wp14:anchorId="7AEF36E0" wp14:editId="46193A5E">
            <wp:simplePos x="0" y="0"/>
            <wp:positionH relativeFrom="column">
              <wp:posOffset>24130</wp:posOffset>
            </wp:positionH>
            <wp:positionV relativeFrom="paragraph">
              <wp:posOffset>6772910</wp:posOffset>
            </wp:positionV>
            <wp:extent cx="2632710" cy="1481455"/>
            <wp:effectExtent l="0" t="0" r="0" b="0"/>
            <wp:wrapNone/>
            <wp:docPr id="296" name="รูปภาพ 296" descr="E:\@prem รูป ปี2559\2559-10-21 ประชาคมหมู่4\20161021_200421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@prem รูป ปี2559\2559-10-21 ประชาคมหมู่4\20161021_200421_L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B9C">
        <w:rPr>
          <w:rFonts w:cs="Angsana New"/>
          <w:noProof/>
          <w:lang w:eastAsia="en-US" w:bidi="th-TH"/>
        </w:rPr>
        <w:drawing>
          <wp:anchor distT="0" distB="0" distL="114300" distR="114300" simplePos="0" relativeHeight="252013568" behindDoc="1" locked="0" layoutInCell="1" allowOverlap="1" wp14:anchorId="50E0FFE4" wp14:editId="62C59C34">
            <wp:simplePos x="0" y="0"/>
            <wp:positionH relativeFrom="column">
              <wp:posOffset>2646680</wp:posOffset>
            </wp:positionH>
            <wp:positionV relativeFrom="paragraph">
              <wp:posOffset>6772910</wp:posOffset>
            </wp:positionV>
            <wp:extent cx="2632710" cy="1481455"/>
            <wp:effectExtent l="0" t="0" r="0" b="0"/>
            <wp:wrapNone/>
            <wp:docPr id="295" name="รูปภาพ 295" descr="E:\@prem รูป ปี2559\2559-10-21 ประชาคมหมู่4\20161021_1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@prem รูป ปี2559\2559-10-21 ประชาคมหมู่4\20161021_19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B9C">
        <w:rPr>
          <w:rFonts w:cs="Angsana New"/>
          <w:noProof/>
          <w:lang w:eastAsia="en-US" w:bidi="th-TH"/>
        </w:rPr>
        <w:drawing>
          <wp:anchor distT="0" distB="0" distL="114300" distR="114300" simplePos="0" relativeHeight="252011520" behindDoc="1" locked="0" layoutInCell="1" allowOverlap="1" wp14:anchorId="52065094" wp14:editId="574E27DD">
            <wp:simplePos x="0" y="0"/>
            <wp:positionH relativeFrom="column">
              <wp:posOffset>2646680</wp:posOffset>
            </wp:positionH>
            <wp:positionV relativeFrom="paragraph">
              <wp:posOffset>5295900</wp:posOffset>
            </wp:positionV>
            <wp:extent cx="2632710" cy="1481455"/>
            <wp:effectExtent l="0" t="0" r="0" b="0"/>
            <wp:wrapNone/>
            <wp:docPr id="293" name="รูปภาพ 293" descr="E:\@prem รูป ปี2559\2559-10-20  ประชาคมหมู่ 3\IMG_20161020_2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@prem รูป ปี2559\2559-10-20  ประชาคมหมู่ 3\IMG_20161020_2004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B9C">
        <w:rPr>
          <w:rFonts w:cs="Angsana New"/>
          <w:noProof/>
          <w:lang w:eastAsia="en-US" w:bidi="th-TH"/>
        </w:rPr>
        <w:drawing>
          <wp:anchor distT="0" distB="0" distL="114300" distR="114300" simplePos="0" relativeHeight="252007424" behindDoc="1" locked="0" layoutInCell="1" allowOverlap="1" wp14:anchorId="6C5C2AEA" wp14:editId="26E746D9">
            <wp:simplePos x="0" y="0"/>
            <wp:positionH relativeFrom="column">
              <wp:posOffset>29845</wp:posOffset>
            </wp:positionH>
            <wp:positionV relativeFrom="paragraph">
              <wp:posOffset>2343785</wp:posOffset>
            </wp:positionV>
            <wp:extent cx="2621915" cy="1475105"/>
            <wp:effectExtent l="0" t="0" r="0" b="0"/>
            <wp:wrapNone/>
            <wp:docPr id="289" name="รูปภาพ 289" descr="E:\@prem รูป ปี2559\2559-10-18งานประชาคมหมู่ 1\3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@prem รูป ปี2559\2559-10-18งานประชาคมหมู่ 1\374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B9C">
        <w:rPr>
          <w:rFonts w:cs="Angsana New"/>
          <w:noProof/>
          <w:lang w:eastAsia="en-US" w:bidi="th-TH"/>
        </w:rPr>
        <w:drawing>
          <wp:anchor distT="0" distB="0" distL="114300" distR="114300" simplePos="0" relativeHeight="252008448" behindDoc="1" locked="0" layoutInCell="1" allowOverlap="1" wp14:anchorId="1195C5A2" wp14:editId="39CB8050">
            <wp:simplePos x="0" y="0"/>
            <wp:positionH relativeFrom="column">
              <wp:posOffset>2651760</wp:posOffset>
            </wp:positionH>
            <wp:positionV relativeFrom="paragraph">
              <wp:posOffset>2343785</wp:posOffset>
            </wp:positionV>
            <wp:extent cx="2632710" cy="1481455"/>
            <wp:effectExtent l="0" t="0" r="0" b="0"/>
            <wp:wrapNone/>
            <wp:docPr id="290" name="รูปภาพ 290" descr="E:\@prem รูป ปี2559\2559-10-18งานประชาคมหมู่ 1\3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@prem รูป ปี2559\2559-10-18งานประชาคมหมู่ 1\375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B9C">
        <w:rPr>
          <w:rFonts w:cs="Angsana New"/>
          <w:noProof/>
          <w:lang w:eastAsia="en-US" w:bidi="th-TH"/>
        </w:rPr>
        <w:drawing>
          <wp:anchor distT="0" distB="0" distL="114300" distR="114300" simplePos="0" relativeHeight="252010496" behindDoc="1" locked="0" layoutInCell="1" allowOverlap="1" wp14:anchorId="4F065A33" wp14:editId="41BF27E6">
            <wp:simplePos x="0" y="0"/>
            <wp:positionH relativeFrom="column">
              <wp:posOffset>24765</wp:posOffset>
            </wp:positionH>
            <wp:positionV relativeFrom="paragraph">
              <wp:posOffset>3820160</wp:posOffset>
            </wp:positionV>
            <wp:extent cx="2621915" cy="1475105"/>
            <wp:effectExtent l="0" t="0" r="0" b="0"/>
            <wp:wrapNone/>
            <wp:docPr id="292" name="รูปภาพ 292" descr="E:\@prem รูป ปี2559\2559-10-19 ประชาคมหมู่ 2\5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@prem รูป ปี2559\2559-10-19 ประชาคมหมู่ 2\524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B9C">
        <w:rPr>
          <w:rFonts w:cs="Angsana New"/>
          <w:noProof/>
          <w:lang w:eastAsia="en-US" w:bidi="th-TH"/>
        </w:rPr>
        <w:drawing>
          <wp:anchor distT="0" distB="0" distL="114300" distR="114300" simplePos="0" relativeHeight="252009472" behindDoc="1" locked="0" layoutInCell="1" allowOverlap="1" wp14:anchorId="5D6A866F" wp14:editId="5AB42F08">
            <wp:simplePos x="0" y="0"/>
            <wp:positionH relativeFrom="column">
              <wp:posOffset>2646680</wp:posOffset>
            </wp:positionH>
            <wp:positionV relativeFrom="paragraph">
              <wp:posOffset>3820160</wp:posOffset>
            </wp:positionV>
            <wp:extent cx="2632710" cy="1480820"/>
            <wp:effectExtent l="0" t="0" r="0" b="0"/>
            <wp:wrapNone/>
            <wp:docPr id="291" name="รูปภาพ 291" descr="E:\@prem รูป ปี2559\2559-10-19 ประชาคมหมู่ 2\5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@prem รูป ปี2559\2559-10-19 ประชาคมหมู่ 2\524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B9C">
        <w:rPr>
          <w:rFonts w:cs="Angsana New"/>
          <w:noProof/>
          <w:lang w:eastAsia="en-US" w:bidi="th-TH"/>
        </w:rPr>
        <w:drawing>
          <wp:anchor distT="0" distB="0" distL="114300" distR="114300" simplePos="0" relativeHeight="252012544" behindDoc="1" locked="0" layoutInCell="1" allowOverlap="1" wp14:anchorId="4D7D3686" wp14:editId="57A18CBE">
            <wp:simplePos x="0" y="0"/>
            <wp:positionH relativeFrom="column">
              <wp:posOffset>24765</wp:posOffset>
            </wp:positionH>
            <wp:positionV relativeFrom="paragraph">
              <wp:posOffset>5296103</wp:posOffset>
            </wp:positionV>
            <wp:extent cx="2621915" cy="1475105"/>
            <wp:effectExtent l="0" t="0" r="0" b="0"/>
            <wp:wrapNone/>
            <wp:docPr id="294" name="รูปภาพ 294" descr="E:\@prem รูป ปี2559\2559-10-20  ประชาคมหมู่ 3\IMG_20161020_1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@prem รูป ปี2559\2559-10-20  ประชาคมหมู่ 3\IMG_20161020_1934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D4">
        <w:rPr>
          <w:rFonts w:cs="Angsana New"/>
          <w:cs/>
          <w:lang w:bidi="th-TH"/>
        </w:rPr>
        <w:br w:type="page"/>
      </w:r>
      <w:r w:rsidR="003E36D4">
        <w:rPr>
          <w:rFonts w:cs="Angsana New"/>
          <w:noProof/>
          <w:lang w:eastAsia="en-US" w:bidi="th-TH"/>
        </w:rPr>
        <w:lastRenderedPageBreak/>
        <w:t xml:space="preserve">    </w:t>
      </w:r>
    </w:p>
    <w:p w:rsidR="003E36D4" w:rsidRDefault="00127137" w:rsidP="003E36D4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shape id="_x0000_s1285" type="#_x0000_t202" style="position:absolute;margin-left:-10.05pt;margin-top:-1.5pt;width:440pt;height:128pt;z-index:251993088;mso-position-horizontal-relative:text;mso-position-vertical-relative:text;mso-width-relative:margin;mso-height-relative:margin" fillcolor="white [3201]" strokecolor="#8064a2 [3207]" strokeweight="2.5pt">
            <v:shadow color="#868686"/>
            <v:textbox style="mso-next-textbox:#_x0000_s1285">
              <w:txbxContent>
                <w:p w:rsidR="003E36D4" w:rsidRPr="00ED220C" w:rsidRDefault="00412278" w:rsidP="003E36D4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rtl/>
                      <w:cs/>
                      <w:lang w:bidi="th-TH"/>
                    </w:rPr>
                  </w:pPr>
                  <w:r w:rsidRPr="00412278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วันที่ 22 ตุลาคม 2559 นำโดยนายชุมพร มะโน นายกเทศมนตรีตำบลก้อ </w:t>
                  </w:r>
                  <w:r w:rsidR="00084D0A"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คณะ</w:t>
                  </w:r>
                  <w:r w:rsidR="00084D0A" w:rsidRPr="00412278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ผู้บริหาร </w:t>
                  </w:r>
                  <w:r w:rsidRPr="00412278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พนักงานเทศบาล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="00084D0A" w:rsidRPr="00412278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สมาชิกสภาเทศบาล</w:t>
                  </w:r>
                  <w:r w:rsidR="00084D0A"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412278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ข้าราชการ</w:t>
                  </w:r>
                  <w:proofErr w:type="spellStart"/>
                  <w:r w:rsidRPr="00412278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ตํารวจ</w:t>
                  </w:r>
                  <w:proofErr w:type="spellEnd"/>
                  <w:r w:rsidRPr="00412278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เจ้าหน้าที่อุทยานแห่งชาติ</w:t>
                  </w:r>
                  <w:proofErr w:type="spellStart"/>
                  <w:r w:rsidRPr="00412278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แม่ปิง</w:t>
                  </w:r>
                  <w:proofErr w:type="spellEnd"/>
                  <w:r w:rsidRPr="00412278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กำนัน/ผู้ใหญ่บ้าน ต้อนรับ นายมนัส อ่ำทอง รองผู้ว่าราชการจังหวัดลำพูน เพื่อประชุมเตรียมความพร้อมเพื่อให้การต้อนรับคณะกรรมาธิการวิสามัญศึกษาแนวทางแก้ไขปัญหาที่อยู่อาศัยของคนจนเมือง สภานิติบัญญัติแห่งชาติ ในโอกาสเดินทางมาศึกษาดูงานเกี่ยวกับสภาพข้อเท็จจริงด้านที่อยู่อาศัยและรูปแบบการพัฒนาคุณภาพชีวิตของชุมชนเรือนแพเขื่อนภูมิพล อำเภอลี้ จังหวัดลำพูน</w:t>
                  </w: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pict>
          <v:rect id="_x0000_s1283" style="position:absolute;margin-left:32pt;margin-top:39.5pt;width:557.8pt;height:46.45pt;z-index:-25132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82" type="#_x0000_t202" style="position:absolute;margin-left:69.15pt;margin-top:36.8pt;width:549pt;height:51.2pt;z-index:25199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82;mso-fit-shape-to-text:t" inset="0,0,0,0">
              <w:txbxContent>
                <w:p w:rsidR="003E36D4" w:rsidRPr="00C42C26" w:rsidRDefault="003E36D4" w:rsidP="003E36D4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84" type="#_x0000_t202" style="position:absolute;margin-left:480.4pt;margin-top:51.2pt;width:90pt;height:20.35pt;z-index:25199206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84;mso-fit-shape-to-text:t" inset="0,0,0,0">
              <w:txbxContent>
                <w:p w:rsidR="003E36D4" w:rsidRPr="00C42C26" w:rsidRDefault="003E36D4" w:rsidP="003E36D4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3E36D4" w:rsidRDefault="00ED220C" w:rsidP="003E36D4">
      <w:pPr>
        <w:rPr>
          <w:rFonts w:cs="Angsana New"/>
          <w:noProof/>
          <w:lang w:eastAsia="en-US"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2448632</wp:posOffset>
            </wp:positionH>
            <wp:positionV relativeFrom="paragraph">
              <wp:posOffset>5256511</wp:posOffset>
            </wp:positionV>
            <wp:extent cx="3635833" cy="2071172"/>
            <wp:effectExtent l="0" t="781050" r="0" b="767715"/>
            <wp:wrapNone/>
            <wp:docPr id="301" name="รูปภาพ 301" descr="E:\@prem รูป ปี2559\2559-10-22 ต้อนรับ นายมนัส อ่ำทอง รองผู้ว่าราชการจังหวัดลำพูน เพื่อประชุมเตรียมความพร้อมเพื่อให้การต้อนรับคณะกรรมาธิการวิสามัญศึกษาแนวทางแก้ไขปัญหาที่อยู่อาศัยของคนจนเมือง สภานิติบัญญัติแห่งชาติ\20161022_13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@prem รูป ปี2559\2559-10-22 ต้อนรับ นายมนัส อ่ำทอง รองผู้ว่าราชการจังหวัดลำพูน เพื่อประชุมเตรียมความพร้อมเพื่อให้การต้อนรับคณะกรรมาธิการวิสามัญศึกษาแนวทางแก้ไขปัญหาที่อยู่อาศัยของคนจนเมือง สภานิติบัญญัติแห่งชาติ\20161022_13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5"/>
                    <a:stretch/>
                  </pic:blipFill>
                  <pic:spPr bwMode="auto">
                    <a:xfrm rot="5400000">
                      <a:off x="0" y="0"/>
                      <a:ext cx="3644126" cy="20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17664" behindDoc="1" locked="0" layoutInCell="1" allowOverlap="1" wp14:anchorId="43DCB503" wp14:editId="05190F22">
            <wp:simplePos x="0" y="0"/>
            <wp:positionH relativeFrom="column">
              <wp:posOffset>2755</wp:posOffset>
            </wp:positionH>
            <wp:positionV relativeFrom="paragraph">
              <wp:posOffset>6292230</wp:posOffset>
            </wp:positionV>
            <wp:extent cx="3227942" cy="1816243"/>
            <wp:effectExtent l="0" t="0" r="0" b="0"/>
            <wp:wrapNone/>
            <wp:docPr id="299" name="รูปภาพ 299" descr="E:\@prem รูป ปี2559\2559-10-22 ต้อนรับ นายมนัส อ่ำทอง รองผู้ว่าราชการจังหวัดลำพูน เพื่อประชุมเตรียมความพร้อมเพื่อให้การต้อนรับคณะกรรมาธิการวิสามัญศึกษาแนวทางแก้ไขปัญหาที่อยู่อาศัยของคนจนเมือง สภานิติบัญญัติแห่งชาติ\20161022_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@prem รูป ปี2559\2559-10-22 ต้อนรับ นายมนัส อ่ำทอง รองผู้ว่าราชการจังหวัดลำพูน เพื่อประชุมเตรียมความพร้อมเพื่อให้การต้อนรับคณะกรรมาธิการวิสามัญศึกษาแนวทางแก้ไขปัญหาที่อยู่อาศัยของคนจนเมือง สภานิติบัญญัติแห่งชาติ\20161022_1101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46" cy="182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15616" behindDoc="1" locked="0" layoutInCell="1" allowOverlap="1" wp14:anchorId="2D663311" wp14:editId="44C1D0FE">
            <wp:simplePos x="0" y="0"/>
            <wp:positionH relativeFrom="column">
              <wp:posOffset>2540</wp:posOffset>
            </wp:positionH>
            <wp:positionV relativeFrom="paragraph">
              <wp:posOffset>4473575</wp:posOffset>
            </wp:positionV>
            <wp:extent cx="3227705" cy="1816100"/>
            <wp:effectExtent l="0" t="0" r="0" b="0"/>
            <wp:wrapNone/>
            <wp:docPr id="297" name="รูปภาพ 297" descr="E:\@prem รูป ปี2559\2559-10-22 ต้อนรับ นายมนัส อ่ำทอง รองผู้ว่าราชการจังหวัดลำพูน เพื่อประชุมเตรียมความพร้อมเพื่อให้การต้อนรับคณะกรรมาธิการวิสามัญศึกษาแนวทางแก้ไขปัญหาที่อยู่อาศัยของคนจนเมือง สภานิติบัญญัติแห่งชาติ\20161022_13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@prem รูป ปี2559\2559-10-22 ต้อนรับ นายมนัส อ่ำทอง รองผู้ว่าราชการจังหวัดลำพูน เพื่อประชุมเตรียมความพร้อมเพื่อให้การต้อนรับคณะกรรมาธิการวิสามัญศึกษาแนวทางแก้ไขปัญหาที่อยู่อาศัยของคนจนเมือง สภานิติบัญญัติแห่งชาติ\20161022_1356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18688" behindDoc="1" locked="0" layoutInCell="1" allowOverlap="1" wp14:anchorId="5A7B747E" wp14:editId="4D30E5E8">
            <wp:simplePos x="0" y="0"/>
            <wp:positionH relativeFrom="column">
              <wp:posOffset>2754</wp:posOffset>
            </wp:positionH>
            <wp:positionV relativeFrom="paragraph">
              <wp:posOffset>1510910</wp:posOffset>
            </wp:positionV>
            <wp:extent cx="5266063" cy="2962592"/>
            <wp:effectExtent l="0" t="0" r="0" b="0"/>
            <wp:wrapNone/>
            <wp:docPr id="300" name="รูปภาพ 300" descr="E:\@prem รูป ปี2559\2559-10-22 ต้อนรับ นายมนัส อ่ำทอง รองผู้ว่าราชการจังหวัดลำพูน เพื่อประชุมเตรียมความพร้อมเพื่อให้การต้อนรับคณะกรรมาธิการวิสามัญศึกษาแนวทางแก้ไขปัญหาที่อยู่อาศัยของคนจนเมือง สภานิติบัญญัติแห่งชาติ\20161022_12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@prem รูป ปี2559\2559-10-22 ต้อนรับ นายมนัส อ่ำทอง รองผู้ว่าราชการจังหวัดลำพูน เพื่อประชุมเตรียมความพร้อมเพื่อให้การต้อนรับคณะกรรมาธิการวิสามัญศึกษาแนวทางแก้ไขปัญหาที่อยู่อาศัยของคนจนเมือง สภานิติบัญญัติแห่งชาติ\20161022_124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02" cy="29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D4">
        <w:rPr>
          <w:lang w:bidi="th-TH"/>
        </w:rPr>
        <w:br w:type="page"/>
      </w:r>
      <w:r w:rsidR="003E36D4">
        <w:rPr>
          <w:rFonts w:cs="Angsana New"/>
          <w:noProof/>
          <w:lang w:eastAsia="en-US" w:bidi="th-TH"/>
        </w:rPr>
        <w:lastRenderedPageBreak/>
        <w:t xml:space="preserve">    </w:t>
      </w:r>
    </w:p>
    <w:p w:rsidR="003E36D4" w:rsidRDefault="00127137" w:rsidP="003E36D4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rect id="_x0000_s1267" style="position:absolute;margin-left:32pt;margin-top:39.5pt;width:557.8pt;height:46.45pt;z-index:-25137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66" type="#_x0000_t202" style="position:absolute;margin-left:69.15pt;margin-top:36.8pt;width:549pt;height:51.2pt;z-index:25194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66;mso-fit-shape-to-text:t" inset="0,0,0,0">
              <w:txbxContent>
                <w:p w:rsidR="003E36D4" w:rsidRPr="00C42C26" w:rsidRDefault="003E36D4" w:rsidP="003E36D4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68" type="#_x0000_t202" style="position:absolute;margin-left:480.4pt;margin-top:51.2pt;width:90pt;height:20.35pt;z-index:25194700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68;mso-fit-shape-to-text:t" inset="0,0,0,0">
              <w:txbxContent>
                <w:p w:rsidR="003E36D4" w:rsidRPr="00C42C26" w:rsidRDefault="003E36D4" w:rsidP="003E36D4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3E36D4" w:rsidRDefault="00127137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shape id="_x0000_s1269" type="#_x0000_t202" style="position:absolute;margin-left:-13.05pt;margin-top:5.55pt;width:450.85pt;height:156.65pt;z-index:251948032;mso-position-horizontal-relative:text;mso-position-vertical-relative:text;mso-width-relative:margin;mso-height-relative:margin" fillcolor="white [3201]" strokecolor="#c0504d [3205]" strokeweight="2.5pt">
            <v:shadow color="#868686"/>
            <v:textbox style="mso-next-textbox:#_x0000_s1269">
              <w:txbxContent>
                <w:p w:rsidR="003E36D4" w:rsidRPr="007A1E91" w:rsidRDefault="007A1E91" w:rsidP="003E36D4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rtl/>
                      <w:cs/>
                    </w:rPr>
                  </w:pPr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วันที่ </w:t>
                  </w:r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</w:rPr>
                    <w:t xml:space="preserve">23 </w:t>
                  </w:r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ตุลาคม </w:t>
                  </w:r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</w:rPr>
                    <w:t xml:space="preserve">2559 </w:t>
                  </w:r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เนื่องใน</w:t>
                  </w:r>
                  <w:proofErr w:type="spellStart"/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วันปิ</w:t>
                  </w:r>
                  <w:proofErr w:type="spellEnd"/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ยะมหาราช เทศบาลตำบลก้อ นำโดยนายชุมพร มะโน นายกเทศมนตรีตำบลก้อ </w:t>
                  </w:r>
                  <w:r w:rsidR="00412278"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พนักงานเทศบาล</w:t>
                  </w:r>
                  <w:r w:rsidR="00412278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คณะผู้บริหาร สมาชิกสภาเทศบาล ได้ร่วมพิธีวางพวงมาลาดอกไม้สักการะและถวายบังคมที่พระบรมฉายาลักษณ์ พระบาทสมเด็จพระจุลจอมเกล้าเจ้าอยู่หัว รัชกาลที่ </w:t>
                  </w:r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</w:rPr>
                    <w:t xml:space="preserve">5 </w:t>
                  </w:r>
                  <w:r w:rsidRPr="007A1E9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ด้วยความสำนึกในพระมหากรุณาธิคุณ ณ ที่ว่าการอำเภอลี้</w:t>
                  </w:r>
                </w:p>
              </w:txbxContent>
            </v:textbox>
          </v:shape>
        </w:pict>
      </w:r>
    </w:p>
    <w:p w:rsidR="003E36D4" w:rsidRDefault="007A1E91">
      <w:pPr>
        <w:rPr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2023808" behindDoc="1" locked="0" layoutInCell="1" allowOverlap="1" wp14:anchorId="35F5A11D" wp14:editId="2B329FDE">
            <wp:simplePos x="0" y="0"/>
            <wp:positionH relativeFrom="column">
              <wp:posOffset>2778760</wp:posOffset>
            </wp:positionH>
            <wp:positionV relativeFrom="paragraph">
              <wp:posOffset>2225675</wp:posOffset>
            </wp:positionV>
            <wp:extent cx="2489200" cy="1849120"/>
            <wp:effectExtent l="19050" t="0" r="6350" b="589280"/>
            <wp:wrapNone/>
            <wp:docPr id="302" name="รูปภาพ 302" descr="E:\@prem รูป ปี2559\2559-10-23 วันปิยะ\14798926_568837159991794_1242353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@prem รูป ปี2559\2559-10-23 วันปิยะ\14798926_568837159991794_1242353149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49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20736" behindDoc="1" locked="0" layoutInCell="1" allowOverlap="1" wp14:anchorId="734410D0" wp14:editId="1545E883">
            <wp:simplePos x="0" y="0"/>
            <wp:positionH relativeFrom="column">
              <wp:posOffset>10160</wp:posOffset>
            </wp:positionH>
            <wp:positionV relativeFrom="paragraph">
              <wp:posOffset>4137660</wp:posOffset>
            </wp:positionV>
            <wp:extent cx="5254625" cy="2956560"/>
            <wp:effectExtent l="19050" t="0" r="3175" b="910590"/>
            <wp:wrapNone/>
            <wp:docPr id="305" name="รูปภาพ 305" descr="E:\@prem รูป ปี2559\2559-10-23 วันปิยะ\20161023_08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@prem รูป ปี2559\2559-10-23 วันปิยะ\20161023_0858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2956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22784" behindDoc="1" locked="0" layoutInCell="1" allowOverlap="1" wp14:anchorId="4944C764" wp14:editId="6EA21B9F">
            <wp:simplePos x="0" y="0"/>
            <wp:positionH relativeFrom="column">
              <wp:posOffset>1905</wp:posOffset>
            </wp:positionH>
            <wp:positionV relativeFrom="paragraph">
              <wp:posOffset>2226945</wp:posOffset>
            </wp:positionV>
            <wp:extent cx="2777490" cy="1850390"/>
            <wp:effectExtent l="19050" t="0" r="3810" b="588010"/>
            <wp:wrapNone/>
            <wp:docPr id="303" name="รูปภาพ 303" descr="E:\@prem รูป ปี2559\2559-10-23 วันปิยะ\14800801_568837153325128_1523342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@prem รูป ปี2559\2559-10-23 วันปิยะ\14800801_568837153325128_152334209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50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D4">
        <w:rPr>
          <w:lang w:bidi="th-TH"/>
        </w:rPr>
        <w:br w:type="page"/>
      </w:r>
    </w:p>
    <w:p w:rsidR="007A1E91" w:rsidRDefault="007A1E91" w:rsidP="007A1E91">
      <w:pPr>
        <w:rPr>
          <w:rFonts w:cs="Angsana New"/>
          <w:noProof/>
          <w:lang w:eastAsia="en-US" w:bidi="th-TH"/>
        </w:rPr>
      </w:pPr>
    </w:p>
    <w:p w:rsidR="007A1E91" w:rsidRDefault="00127137" w:rsidP="007A1E91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rect id="_x0000_s1288" style="position:absolute;margin-left:32pt;margin-top:39.5pt;width:557.8pt;height:46.45pt;z-index:-25128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87" type="#_x0000_t202" style="position:absolute;margin-left:69.15pt;margin-top:36.8pt;width:549pt;height:51.2pt;z-index:25202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87;mso-fit-shape-to-text:t" inset="0,0,0,0">
              <w:txbxContent>
                <w:p w:rsidR="007A1E91" w:rsidRPr="00C42C26" w:rsidRDefault="007A1E91" w:rsidP="007A1E91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89" type="#_x0000_t202" style="position:absolute;margin-left:480.4pt;margin-top:51.2pt;width:90pt;height:20.35pt;z-index:25202790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89;mso-fit-shape-to-text:t" inset="0,0,0,0">
              <w:txbxContent>
                <w:p w:rsidR="007A1E91" w:rsidRPr="00C42C26" w:rsidRDefault="007A1E91" w:rsidP="007A1E91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:rsidR="007A1E91" w:rsidRDefault="00127137" w:rsidP="007A1E91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shape id="_x0000_s1290" type="#_x0000_t202" style="position:absolute;margin-left:-10.05pt;margin-top:7.05pt;width:440pt;height:156.65pt;z-index:252028928;mso-position-horizontal-relative:text;mso-position-vertical-relative:text;mso-width-relative:margin;mso-height-relative:margin" fillcolor="white [3201]" strokecolor="#4bacc6 [3208]" strokeweight="2.5pt">
            <v:shadow color="#868686"/>
            <v:textbox style="mso-next-textbox:#_x0000_s1290">
              <w:txbxContent>
                <w:p w:rsidR="007A1E91" w:rsidRPr="007A1E91" w:rsidRDefault="00601D65" w:rsidP="007A1E91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rtl/>
                      <w:cs/>
                      <w:lang w:bidi="th-TH"/>
                    </w:rPr>
                  </w:pPr>
                  <w:r w:rsidRPr="00601D6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 xml:space="preserve">วันที่ 23 ตุลาคม 2559 นำโดยนายวีระชัย ภู่เพียงใจ ผู้ว่าราชการจังหวัดลำพูน </w:t>
                  </w:r>
                  <w:r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>คณะ</w:t>
                  </w:r>
                  <w:r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>ผู้บริหาร</w:t>
                  </w:r>
                  <w:bookmarkStart w:id="0" w:name="_GoBack"/>
                  <w:bookmarkEnd w:id="0"/>
                  <w:r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 xml:space="preserve"> </w:t>
                  </w:r>
                  <w:r w:rsidRPr="00601D6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>สมาชิกสภาเทศบาล</w:t>
                  </w:r>
                  <w:r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>ตำบลก้อ</w:t>
                  </w:r>
                  <w:r w:rsidRPr="00601D6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 xml:space="preserve"> พนักงานเทศบาล</w:t>
                  </w:r>
                  <w:r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>ตำบลก้อ</w:t>
                  </w:r>
                  <w:r w:rsidRPr="00601D6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 xml:space="preserve"> กำนัน/ผู้ใหญ่บ้าน</w:t>
                  </w:r>
                  <w:r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 xml:space="preserve"> </w:t>
                  </w:r>
                  <w:r w:rsidRPr="00601D6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>ข้าราชการ</w:t>
                  </w:r>
                  <w:proofErr w:type="spellStart"/>
                  <w:r w:rsidRPr="00601D6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>ตํารวจ</w:t>
                  </w:r>
                  <w:proofErr w:type="spellEnd"/>
                  <w:r w:rsidRPr="00601D6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 xml:space="preserve"> เจ้าหน้าที่อุทยานแห่งชาติ</w:t>
                  </w:r>
                  <w:proofErr w:type="spellStart"/>
                  <w:r w:rsidRPr="00601D6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>แม่ปิง</w:t>
                  </w:r>
                  <w:proofErr w:type="spellEnd"/>
                  <w:r w:rsidRPr="00601D6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6F7F9"/>
                      <w:cs/>
                      <w:lang w:bidi="th-TH"/>
                    </w:rPr>
                    <w:t xml:space="preserve"> ครูและนักเรียนโรงเรียนเรือนแพ ต้อนรับ ท่านวัลลภ ตังคณานุรักษ์ ประธานคณะกรรมาธิการวิสามัญพร้อมคณะ และคณะอนุกรรมาธิการศึกษาที่อยู่อาศัยที่เหมาะสมกับคนจนเมือง ในโอกาสเดินทางมาศึกษาดูงานเกี่ยวกับสภาพข้อเท็จจริงด้านที่อยู่อาศัยและรูปแบบการพัฒนาคุณภาพชีวิตของชุมชนเรือนแพเขื่อนภูมิพล อำเภอลี้ จังหวัดลำพูน ในนามของเทศบาลตำบลก้อและประชาชนจังหวัดลำพูน รู้สึกยินดีและขอขอบคุณที่ได้มีโอกาสต้อนรับท่านวัลลภ ตังคณานุรักษ์ พร้อมคณะ ที่ให้เกียรติมาเยือนตำบลก้อในวันนี้</w:t>
                  </w:r>
                </w:p>
              </w:txbxContent>
            </v:textbox>
          </v:shape>
        </w:pict>
      </w:r>
    </w:p>
    <w:p w:rsidR="007A1E91" w:rsidRDefault="007A1E91" w:rsidP="007A1E91">
      <w:pPr>
        <w:rPr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2038144" behindDoc="1" locked="0" layoutInCell="1" allowOverlap="1" wp14:anchorId="5AA02B3C" wp14:editId="4DA792CF">
            <wp:simplePos x="0" y="0"/>
            <wp:positionH relativeFrom="column">
              <wp:posOffset>2941321</wp:posOffset>
            </wp:positionH>
            <wp:positionV relativeFrom="paragraph">
              <wp:posOffset>5808980</wp:posOffset>
            </wp:positionV>
            <wp:extent cx="3352800" cy="1935480"/>
            <wp:effectExtent l="0" t="0" r="0" b="0"/>
            <wp:wrapNone/>
            <wp:docPr id="307" name="รูปภาพ 307" descr="E:\@prem รูป ปี2559\2559-10-23 ต้อนรับคณะ สนช\20161023_15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@prem รูป ปี2559\2559-10-23 ต้อนรับคณะ สนช\20161023_151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1"/>
                    <a:stretch/>
                  </pic:blipFill>
                  <pic:spPr bwMode="auto">
                    <a:xfrm>
                      <a:off x="0" y="0"/>
                      <a:ext cx="3362643" cy="19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37120" behindDoc="1" locked="0" layoutInCell="1" allowOverlap="1" wp14:anchorId="23F27917" wp14:editId="281C2E77">
            <wp:simplePos x="0" y="0"/>
            <wp:positionH relativeFrom="column">
              <wp:posOffset>-426720</wp:posOffset>
            </wp:positionH>
            <wp:positionV relativeFrom="paragraph">
              <wp:posOffset>5854700</wp:posOffset>
            </wp:positionV>
            <wp:extent cx="3368040" cy="1895113"/>
            <wp:effectExtent l="0" t="0" r="0" b="0"/>
            <wp:wrapNone/>
            <wp:docPr id="306" name="รูปภาพ 306" descr="E:\@prem รูป ปี2559\2559-10-23 ต้อนรับคณะ สนช\20161023_1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@prem รูป ปี2559\2559-10-23 ต้อนรับคณะ สนช\20161023_1502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89" cy="18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33024" behindDoc="1" locked="0" layoutInCell="1" allowOverlap="1" wp14:anchorId="5C2F4D2A" wp14:editId="1DB03E78">
            <wp:simplePos x="0" y="0"/>
            <wp:positionH relativeFrom="column">
              <wp:posOffset>2941320</wp:posOffset>
            </wp:positionH>
            <wp:positionV relativeFrom="paragraph">
              <wp:posOffset>3934460</wp:posOffset>
            </wp:positionV>
            <wp:extent cx="3357988" cy="1889760"/>
            <wp:effectExtent l="0" t="0" r="0" b="0"/>
            <wp:wrapNone/>
            <wp:docPr id="311" name="รูปภาพ 311" descr="E:\@prem รูป ปี2559\2559-10-23 ต้อนรับคณะ สนช\20161023_14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@prem รูป ปี2559\2559-10-23 ต้อนรับคณะ สนช\20161023_142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49" cy="189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34048" behindDoc="1" locked="0" layoutInCell="1" allowOverlap="1" wp14:anchorId="0D593EE3" wp14:editId="33CE5445">
            <wp:simplePos x="0" y="0"/>
            <wp:positionH relativeFrom="column">
              <wp:posOffset>-426720</wp:posOffset>
            </wp:positionH>
            <wp:positionV relativeFrom="paragraph">
              <wp:posOffset>3934460</wp:posOffset>
            </wp:positionV>
            <wp:extent cx="3368040" cy="1895119"/>
            <wp:effectExtent l="0" t="0" r="0" b="0"/>
            <wp:wrapNone/>
            <wp:docPr id="310" name="รูปภาพ 310" descr="E:\@prem รูป ปี2559\2559-10-23 ต้อนรับคณะ สนช\20161023_1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@prem รูป ปี2559\2559-10-23 ต้อนรับคณะ สนช\20161023_1401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4" cy="18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35072" behindDoc="1" locked="0" layoutInCell="1" allowOverlap="1" wp14:anchorId="0D83B1B0" wp14:editId="10445F84">
            <wp:simplePos x="0" y="0"/>
            <wp:positionH relativeFrom="column">
              <wp:posOffset>2941320</wp:posOffset>
            </wp:positionH>
            <wp:positionV relativeFrom="paragraph">
              <wp:posOffset>2047240</wp:posOffset>
            </wp:positionV>
            <wp:extent cx="3357245" cy="1889760"/>
            <wp:effectExtent l="0" t="0" r="0" b="0"/>
            <wp:wrapNone/>
            <wp:docPr id="309" name="รูปภาพ 309" descr="E:\@prem รูป ปี2559\2559-10-23 ต้อนรับคณะ สนช\20161023_1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@prem รูป ปี2559\2559-10-23 ต้อนรับคณะ สนช\20161023_1309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36096" behindDoc="1" locked="0" layoutInCell="1" allowOverlap="1" wp14:anchorId="2A1115BC" wp14:editId="6C7B8B69">
            <wp:simplePos x="0" y="0"/>
            <wp:positionH relativeFrom="column">
              <wp:posOffset>-426720</wp:posOffset>
            </wp:positionH>
            <wp:positionV relativeFrom="paragraph">
              <wp:posOffset>2044700</wp:posOffset>
            </wp:positionV>
            <wp:extent cx="3366770" cy="1894840"/>
            <wp:effectExtent l="0" t="0" r="0" b="0"/>
            <wp:wrapNone/>
            <wp:docPr id="308" name="รูปภาพ 308" descr="E:\@prem รูป ปี2559\2559-10-23 ต้อนรับคณะ สนช\20161023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@prem รูป ปี2559\2559-10-23 ต้อนรับคณะ สนช\20161023_1554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th-TH"/>
        </w:rPr>
        <w:br w:type="page"/>
      </w:r>
    </w:p>
    <w:p w:rsidR="007A1E91" w:rsidRDefault="00127137" w:rsidP="00E95FF2">
      <w:pPr>
        <w:rPr>
          <w:lang w:bidi="th-TH"/>
        </w:rPr>
      </w:pPr>
      <w:r>
        <w:rPr>
          <w:rFonts w:cs="Angsana New"/>
          <w:noProof/>
          <w:lang w:eastAsia="en-US" w:bidi="th-TH"/>
        </w:rPr>
        <w:lastRenderedPageBreak/>
        <w:pict>
          <v:shape id="_x0000_s1261" type="#_x0000_t202" style="position:absolute;margin-left:-15.9pt;margin-top:12.5pt;width:463.6pt;height:133.4pt;z-index:251891712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261">
              <w:txbxContent>
                <w:p w:rsidR="00C42C26" w:rsidRPr="00084D0A" w:rsidRDefault="00084D0A" w:rsidP="00D93289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084D0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เมื่อวันที่ 25 ตุลาคม 2559 เทศบาลตำบลก้อนำโดย</w:t>
                  </w:r>
                  <w:r w:rsidRPr="00084D0A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84D0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นายชุมพร มะโน นายกเทศมนตรีตำบลก้อและพนักงานเทศบาลตำบลก้อได้ต้อนรับคณะตรวจเยี่ยมและติดตามสนับสนุนการทำงานของเครือข่าย </w:t>
                  </w:r>
                  <w:proofErr w:type="spellStart"/>
                  <w:r w:rsidRPr="00084D0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ศจค</w:t>
                  </w:r>
                  <w:proofErr w:type="spellEnd"/>
                  <w:r w:rsidRPr="00084D0A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.</w:t>
                  </w:r>
                  <w:r w:rsidRPr="00084D0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เทศบาลตำบลแม่แรง อำเภอป่าซาง จังหวัด</w:t>
                  </w:r>
                  <w:r w:rsidR="00D93289" w:rsidRPr="00084D0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shd w:val="clear" w:color="auto" w:fill="FFFFFF"/>
                      <w:rtl/>
                      <w:cs/>
                      <w:lang w:bidi="th-TH"/>
                    </w:rPr>
                    <w:t>ลำพูน</w:t>
                  </w:r>
                  <w:r w:rsidRPr="00084D0A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 xml:space="preserve"> การบริหารจัดการของกลุ่มอาชีพต่างๆของ</w:t>
                  </w:r>
                  <w:proofErr w:type="spellStart"/>
                  <w:r w:rsidRPr="00084D0A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ศูนย์ผญ๋า</w:t>
                  </w:r>
                  <w:proofErr w:type="spellEnd"/>
                  <w:r w:rsidRPr="00084D0A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ภูมิปัญญาชุมชนบ้านก้อทุ่ง หมู่ที่ 1 ตำบลก้อ อำเภอลี้ จังหวัดลำพูนและการบริหารจัดการขยะในชุมชน การอนุรักษ์ทุนทางสังคมทุนทางวัฒนธรรมของชุมชน และชุมชนเรือนแพ (แก่งก้อ)</w:t>
                  </w:r>
                </w:p>
              </w:txbxContent>
            </v:textbox>
          </v:shape>
        </w:pict>
      </w:r>
    </w:p>
    <w:p w:rsidR="007A1E91" w:rsidRDefault="007A1E91">
      <w:pPr>
        <w:rPr>
          <w:lang w:bidi="th-TH"/>
        </w:rPr>
      </w:pPr>
    </w:p>
    <w:p w:rsidR="00A44858" w:rsidRDefault="00084D0A" w:rsidP="00E95FF2">
      <w:pPr>
        <w:rPr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2043264" behindDoc="1" locked="0" layoutInCell="1" allowOverlap="1" wp14:anchorId="43403D22" wp14:editId="12761174">
            <wp:simplePos x="0" y="0"/>
            <wp:positionH relativeFrom="column">
              <wp:posOffset>-624840</wp:posOffset>
            </wp:positionH>
            <wp:positionV relativeFrom="paragraph">
              <wp:posOffset>1606550</wp:posOffset>
            </wp:positionV>
            <wp:extent cx="3603625" cy="2026920"/>
            <wp:effectExtent l="0" t="0" r="0" b="0"/>
            <wp:wrapNone/>
            <wp:docPr id="321" name="รูปภาพ 321" descr="E:\@prem รูป ปี2559\2559-10-25 ดูงาน สสส แม่แรง\20161025_14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@prem รูป ปี2559\2559-10-25 ดูงาน สสส แม่แรง\20161025_1407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42240" behindDoc="1" locked="0" layoutInCell="1" allowOverlap="1" wp14:anchorId="33445521" wp14:editId="5F829D77">
            <wp:simplePos x="0" y="0"/>
            <wp:positionH relativeFrom="column">
              <wp:posOffset>-624840</wp:posOffset>
            </wp:positionH>
            <wp:positionV relativeFrom="paragraph">
              <wp:posOffset>3632835</wp:posOffset>
            </wp:positionV>
            <wp:extent cx="3413760" cy="1920240"/>
            <wp:effectExtent l="0" t="0" r="0" b="0"/>
            <wp:wrapNone/>
            <wp:docPr id="318" name="รูปภาพ 318" descr="E:\@prem รูป ปี2559\2559-10-25 ดูงาน สสส แม่แรง\20161025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@prem รูป ปี2559\2559-10-25 ดูงาน สสส แม่แรง\20161025_1255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41216" behindDoc="1" locked="0" layoutInCell="1" allowOverlap="1" wp14:anchorId="1A1E589B" wp14:editId="1939E7E3">
            <wp:simplePos x="0" y="0"/>
            <wp:positionH relativeFrom="column">
              <wp:posOffset>2788920</wp:posOffset>
            </wp:positionH>
            <wp:positionV relativeFrom="paragraph">
              <wp:posOffset>3633470</wp:posOffset>
            </wp:positionV>
            <wp:extent cx="3429000" cy="1928495"/>
            <wp:effectExtent l="0" t="0" r="0" b="0"/>
            <wp:wrapNone/>
            <wp:docPr id="320" name="รูปภาพ 320" descr="E:\@prem รูป ปี2559\2559-10-25 ดูงาน สสส แม่แรง\20161025_1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@prem รูป ปี2559\2559-10-25 ดูงาน สสส แม่แรง\20161025_1329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44288" behindDoc="1" locked="0" layoutInCell="1" allowOverlap="1" wp14:anchorId="0E2301DE" wp14:editId="700B5007">
            <wp:simplePos x="0" y="0"/>
            <wp:positionH relativeFrom="column">
              <wp:posOffset>2788920</wp:posOffset>
            </wp:positionH>
            <wp:positionV relativeFrom="paragraph">
              <wp:posOffset>1606550</wp:posOffset>
            </wp:positionV>
            <wp:extent cx="3429000" cy="2023110"/>
            <wp:effectExtent l="0" t="0" r="0" b="0"/>
            <wp:wrapNone/>
            <wp:docPr id="319" name="รูปภาพ 319" descr="E:\@prem รูป ปี2559\2559-10-25 ดูงาน สสส แม่แรง\20161025_1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@prem รูป ปี2559\2559-10-25 ดูงาน สสส แม่แรง\20161025_13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1"/>
                    <a:stretch/>
                  </pic:blipFill>
                  <pic:spPr bwMode="auto">
                    <a:xfrm>
                      <a:off x="0" y="0"/>
                      <a:ext cx="34290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39168" behindDoc="1" locked="0" layoutInCell="1" allowOverlap="1" wp14:anchorId="29C317CD" wp14:editId="3C74EBAA">
            <wp:simplePos x="0" y="0"/>
            <wp:positionH relativeFrom="column">
              <wp:posOffset>-624205</wp:posOffset>
            </wp:positionH>
            <wp:positionV relativeFrom="paragraph">
              <wp:posOffset>5553710</wp:posOffset>
            </wp:positionV>
            <wp:extent cx="3413760" cy="2042160"/>
            <wp:effectExtent l="0" t="0" r="0" b="0"/>
            <wp:wrapNone/>
            <wp:docPr id="316" name="รูปภาพ 316" descr="E:\@prem รูป ปี2559\2559-10-25 ดูงาน สสส แม่แรง\20161025_0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@prem รูป ปี2559\2559-10-25 ดูงาน สสส แม่แรง\20161025_09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5"/>
                    <a:stretch/>
                  </pic:blipFill>
                  <pic:spPr bwMode="auto">
                    <a:xfrm>
                      <a:off x="0" y="0"/>
                      <a:ext cx="34137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40192" behindDoc="1" locked="0" layoutInCell="1" allowOverlap="1" wp14:anchorId="7E3916FB" wp14:editId="6F339AB6">
            <wp:simplePos x="0" y="0"/>
            <wp:positionH relativeFrom="column">
              <wp:posOffset>2788920</wp:posOffset>
            </wp:positionH>
            <wp:positionV relativeFrom="paragraph">
              <wp:posOffset>5569153</wp:posOffset>
            </wp:positionV>
            <wp:extent cx="3429000" cy="2026920"/>
            <wp:effectExtent l="0" t="0" r="0" b="0"/>
            <wp:wrapNone/>
            <wp:docPr id="317" name="รูปภาพ 317" descr="E:\@prem รูป ปี2559\2559-10-25 ดูงาน สสส แม่แรง\20161025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@prem รูป ปี2559\2559-10-25 ดูงาน สสส แม่แรง\20161025_0931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37">
        <w:rPr>
          <w:rFonts w:cs="Angsana New"/>
          <w:noProof/>
          <w:lang w:eastAsia="en-US" w:bidi="th-TH"/>
        </w:rPr>
        <w:pict>
          <v:rect id="_x0000_s1259" style="position:absolute;margin-left:32pt;margin-top:39.5pt;width:557.8pt;height:46.45pt;z-index:-25142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 w:rsidR="00127137">
        <w:rPr>
          <w:rFonts w:cs="Angsana New"/>
          <w:noProof/>
          <w:lang w:eastAsia="en-US" w:bidi="th-TH"/>
        </w:rPr>
        <w:pict>
          <v:shape id="_x0000_s1258" type="#_x0000_t202" style="position:absolute;margin-left:69.15pt;margin-top:36.8pt;width:549pt;height:51.2pt;z-index:25188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58;mso-fit-shape-to-text:t" inset="0,0,0,0">
              <w:txbxContent>
                <w:p w:rsidR="00C42C26" w:rsidRPr="00C42C26" w:rsidRDefault="00C42C26" w:rsidP="00C42C26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127137">
        <w:rPr>
          <w:rFonts w:cs="Angsana New"/>
          <w:noProof/>
          <w:lang w:eastAsia="en-US" w:bidi="th-TH"/>
        </w:rPr>
        <w:pict>
          <v:shape id="_x0000_s1260" type="#_x0000_t202" style="position:absolute;margin-left:480.4pt;margin-top:51.2pt;width:90pt;height:20.35pt;z-index:25189068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60;mso-fit-shape-to-text:t" inset="0,0,0,0">
              <w:txbxContent>
                <w:p w:rsidR="00C42C26" w:rsidRPr="00C42C26" w:rsidRDefault="00C42C26" w:rsidP="00C42C26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sectPr w:rsidR="00A44858" w:rsidSect="00CE4D1A">
      <w:footerReference w:type="default" r:id="rId48"/>
      <w:pgSz w:w="11907" w:h="16839"/>
      <w:pgMar w:top="1800" w:right="1800" w:bottom="1800" w:left="1800" w:header="0" w:footer="8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137" w:rsidRDefault="00127137" w:rsidP="00CE4D1A">
      <w:r>
        <w:separator/>
      </w:r>
    </w:p>
  </w:endnote>
  <w:endnote w:type="continuationSeparator" w:id="0">
    <w:p w:rsidR="00127137" w:rsidRDefault="00127137" w:rsidP="00CE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4815_KwangMD_Catthai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D1A" w:rsidRPr="00577F8A" w:rsidRDefault="00CE4D1A" w:rsidP="00577F8A">
    <w:pPr>
      <w:pStyle w:val="ac"/>
      <w:tabs>
        <w:tab w:val="clear" w:pos="4513"/>
        <w:tab w:val="clear" w:pos="9026"/>
        <w:tab w:val="left" w:pos="3112"/>
      </w:tabs>
      <w:ind w:right="-1474"/>
      <w:jc w:val="right"/>
      <w:rPr>
        <w:rFonts w:ascii="TH NiramitIT๙" w:hAnsi="TH NiramitIT๙" w:cs="TH NiramitIT๙"/>
        <w:szCs w:val="30"/>
        <w:cs/>
        <w:lang w:bidi="th-TH"/>
      </w:rPr>
    </w:pPr>
    <w:r w:rsidRPr="00577F8A">
      <w:rPr>
        <w:rFonts w:ascii="TH NiramitIT๙" w:hAnsi="TH NiramitIT๙" w:cs="TH NiramitIT๙"/>
        <w:noProof/>
        <w:lang w:eastAsia="en-US" w:bidi="th-TH"/>
      </w:rPr>
      <w:drawing>
        <wp:anchor distT="0" distB="0" distL="114300" distR="114300" simplePos="0" relativeHeight="251659264" behindDoc="1" locked="0" layoutInCell="1" allowOverlap="1" wp14:anchorId="670556BA" wp14:editId="52DD0293">
          <wp:simplePos x="0" y="0"/>
          <wp:positionH relativeFrom="column">
            <wp:posOffset>1838757</wp:posOffset>
          </wp:positionH>
          <wp:positionV relativeFrom="paragraph">
            <wp:posOffset>-53340</wp:posOffset>
          </wp:positionV>
          <wp:extent cx="359923" cy="365649"/>
          <wp:effectExtent l="0" t="0" r="0" b="0"/>
          <wp:wrapNone/>
          <wp:docPr id="313" name="รูปภาพ 313" descr="F:\โลโก้.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โลโก้..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23" cy="365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7F8A">
      <w:rPr>
        <w:rFonts w:ascii="TH NiramitIT๙" w:hAnsi="TH NiramitIT๙" w:cs="TH NiramitIT๙"/>
        <w:szCs w:val="30"/>
        <w:cs/>
        <w:lang w:bidi="th-TH"/>
      </w:rPr>
      <w:t>เทศบาลตำบลก้อ  99  หมู่ 3 ตำบลก้อ  อำเภอลี้  จังหวัดลำพูน  51110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137" w:rsidRDefault="00127137" w:rsidP="00CE4D1A">
      <w:r>
        <w:separator/>
      </w:r>
    </w:p>
  </w:footnote>
  <w:footnote w:type="continuationSeparator" w:id="0">
    <w:p w:rsidR="00127137" w:rsidRDefault="00127137" w:rsidP="00CE4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EE16AB"/>
    <w:multiLevelType w:val="multilevel"/>
    <w:tmpl w:val="C472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hdrShapeDefaults>
    <o:shapedefaults v:ext="edit" spidmax="2049">
      <o:colormru v:ext="edit" colors="#ebeeff,#e7ffe7,#c1f3ff,#d7f7ff,#98a3d7,#bfc9ff,#ffc,#d1f4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47672"/>
    <w:rsid w:val="0005512D"/>
    <w:rsid w:val="00084D0A"/>
    <w:rsid w:val="00086A05"/>
    <w:rsid w:val="00087045"/>
    <w:rsid w:val="0008723A"/>
    <w:rsid w:val="00093AD6"/>
    <w:rsid w:val="000A53D2"/>
    <w:rsid w:val="000B2312"/>
    <w:rsid w:val="000D127A"/>
    <w:rsid w:val="000D24AB"/>
    <w:rsid w:val="000E2244"/>
    <w:rsid w:val="00100C84"/>
    <w:rsid w:val="00127137"/>
    <w:rsid w:val="00187BAA"/>
    <w:rsid w:val="001A20F5"/>
    <w:rsid w:val="001B40D1"/>
    <w:rsid w:val="001B55A3"/>
    <w:rsid w:val="001D73F6"/>
    <w:rsid w:val="002067B4"/>
    <w:rsid w:val="00220CB0"/>
    <w:rsid w:val="00284A39"/>
    <w:rsid w:val="002A1DE6"/>
    <w:rsid w:val="002D0ED0"/>
    <w:rsid w:val="002D3386"/>
    <w:rsid w:val="002D33EB"/>
    <w:rsid w:val="002E766B"/>
    <w:rsid w:val="003201A4"/>
    <w:rsid w:val="00322287"/>
    <w:rsid w:val="003560D3"/>
    <w:rsid w:val="003577E9"/>
    <w:rsid w:val="00376BF6"/>
    <w:rsid w:val="00381887"/>
    <w:rsid w:val="0039199A"/>
    <w:rsid w:val="003B38D2"/>
    <w:rsid w:val="003E36D4"/>
    <w:rsid w:val="003E785E"/>
    <w:rsid w:val="003F3DDF"/>
    <w:rsid w:val="003F4C0E"/>
    <w:rsid w:val="00404AA0"/>
    <w:rsid w:val="00412278"/>
    <w:rsid w:val="004513BB"/>
    <w:rsid w:val="00453A85"/>
    <w:rsid w:val="004939E3"/>
    <w:rsid w:val="004E1342"/>
    <w:rsid w:val="00520BDF"/>
    <w:rsid w:val="00531924"/>
    <w:rsid w:val="00566DC7"/>
    <w:rsid w:val="00577F8A"/>
    <w:rsid w:val="0058207F"/>
    <w:rsid w:val="005D2667"/>
    <w:rsid w:val="005E0C7A"/>
    <w:rsid w:val="00601D65"/>
    <w:rsid w:val="00606C4E"/>
    <w:rsid w:val="0061172D"/>
    <w:rsid w:val="006223F2"/>
    <w:rsid w:val="00623AE1"/>
    <w:rsid w:val="006545A2"/>
    <w:rsid w:val="0066225B"/>
    <w:rsid w:val="0067703F"/>
    <w:rsid w:val="00677762"/>
    <w:rsid w:val="006D1B9C"/>
    <w:rsid w:val="006D59E8"/>
    <w:rsid w:val="006E7BBB"/>
    <w:rsid w:val="006F5D1E"/>
    <w:rsid w:val="00700FD6"/>
    <w:rsid w:val="007230C6"/>
    <w:rsid w:val="0075528A"/>
    <w:rsid w:val="00756489"/>
    <w:rsid w:val="007A1E91"/>
    <w:rsid w:val="00815E27"/>
    <w:rsid w:val="00837A44"/>
    <w:rsid w:val="008448B0"/>
    <w:rsid w:val="00882D96"/>
    <w:rsid w:val="0088391A"/>
    <w:rsid w:val="008B0A2D"/>
    <w:rsid w:val="00924E58"/>
    <w:rsid w:val="00927365"/>
    <w:rsid w:val="00942522"/>
    <w:rsid w:val="00951EA5"/>
    <w:rsid w:val="00963F94"/>
    <w:rsid w:val="0097232B"/>
    <w:rsid w:val="00973585"/>
    <w:rsid w:val="00980FC7"/>
    <w:rsid w:val="00981A06"/>
    <w:rsid w:val="009A3592"/>
    <w:rsid w:val="009A7C27"/>
    <w:rsid w:val="009C1FAE"/>
    <w:rsid w:val="009C5ED0"/>
    <w:rsid w:val="009F0BAE"/>
    <w:rsid w:val="00A1043D"/>
    <w:rsid w:val="00A22BCB"/>
    <w:rsid w:val="00A37047"/>
    <w:rsid w:val="00A44858"/>
    <w:rsid w:val="00A4561A"/>
    <w:rsid w:val="00A62952"/>
    <w:rsid w:val="00A76183"/>
    <w:rsid w:val="00A8229B"/>
    <w:rsid w:val="00A87652"/>
    <w:rsid w:val="00AB45AC"/>
    <w:rsid w:val="00AB5F37"/>
    <w:rsid w:val="00AD14B4"/>
    <w:rsid w:val="00AD7EDF"/>
    <w:rsid w:val="00AE4136"/>
    <w:rsid w:val="00B17268"/>
    <w:rsid w:val="00B40DFA"/>
    <w:rsid w:val="00B415E3"/>
    <w:rsid w:val="00B45790"/>
    <w:rsid w:val="00B5675C"/>
    <w:rsid w:val="00B675BF"/>
    <w:rsid w:val="00B90186"/>
    <w:rsid w:val="00BB0169"/>
    <w:rsid w:val="00BC17A6"/>
    <w:rsid w:val="00BD3157"/>
    <w:rsid w:val="00BD5331"/>
    <w:rsid w:val="00BE0A01"/>
    <w:rsid w:val="00BE3310"/>
    <w:rsid w:val="00BF74E0"/>
    <w:rsid w:val="00C37FB2"/>
    <w:rsid w:val="00C42C26"/>
    <w:rsid w:val="00C4683D"/>
    <w:rsid w:val="00C65459"/>
    <w:rsid w:val="00CB2BC4"/>
    <w:rsid w:val="00CE4D1A"/>
    <w:rsid w:val="00D025B5"/>
    <w:rsid w:val="00D4029E"/>
    <w:rsid w:val="00D5143B"/>
    <w:rsid w:val="00D80779"/>
    <w:rsid w:val="00D93289"/>
    <w:rsid w:val="00DB54DE"/>
    <w:rsid w:val="00DD3B68"/>
    <w:rsid w:val="00E25A15"/>
    <w:rsid w:val="00E44F1E"/>
    <w:rsid w:val="00E51CEE"/>
    <w:rsid w:val="00E80446"/>
    <w:rsid w:val="00E95FF2"/>
    <w:rsid w:val="00EC60A2"/>
    <w:rsid w:val="00ED220C"/>
    <w:rsid w:val="00EF41D7"/>
    <w:rsid w:val="00F03328"/>
    <w:rsid w:val="00F060A2"/>
    <w:rsid w:val="00F064D2"/>
    <w:rsid w:val="00F159F9"/>
    <w:rsid w:val="00F43D45"/>
    <w:rsid w:val="00F44EB8"/>
    <w:rsid w:val="00F66079"/>
    <w:rsid w:val="00F750F6"/>
    <w:rsid w:val="00FA2992"/>
    <w:rsid w:val="00FD3842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link w:val="3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link w:val="5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character" w:customStyle="1" w:styleId="apple-converted-space">
    <w:name w:val="apple-converted-space"/>
    <w:basedOn w:val="a1"/>
    <w:rsid w:val="003201A4"/>
  </w:style>
  <w:style w:type="paragraph" w:styleId="aa">
    <w:name w:val="header"/>
    <w:basedOn w:val="a0"/>
    <w:link w:val="ab"/>
    <w:rsid w:val="00CE4D1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CE4D1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e">
    <w:name w:val="Normal (Web)"/>
    <w:basedOn w:val="a0"/>
    <w:uiPriority w:val="99"/>
    <w:unhideWhenUsed/>
    <w:rsid w:val="00942522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 w:bidi="th-TH"/>
    </w:rPr>
  </w:style>
  <w:style w:type="character" w:styleId="af">
    <w:name w:val="Strong"/>
    <w:basedOn w:val="a1"/>
    <w:uiPriority w:val="22"/>
    <w:qFormat/>
    <w:rsid w:val="00942522"/>
    <w:rPr>
      <w:b/>
      <w:bCs/>
    </w:rPr>
  </w:style>
  <w:style w:type="character" w:customStyle="1" w:styleId="30">
    <w:name w:val="หัวเรื่อง 3 อักขระ"/>
    <w:basedOn w:val="a1"/>
    <w:link w:val="3"/>
    <w:rsid w:val="0061172D"/>
    <w:rPr>
      <w:rFonts w:ascii="Palatino" w:eastAsia="Times New Roman" w:hAnsi="Palatino"/>
      <w:sz w:val="28"/>
      <w:szCs w:val="28"/>
      <w:lang w:eastAsia="th-TH" w:bidi="ar-SA"/>
    </w:rPr>
  </w:style>
  <w:style w:type="character" w:customStyle="1" w:styleId="fcg">
    <w:name w:val="fcg"/>
    <w:basedOn w:val="a1"/>
    <w:rsid w:val="00B675BF"/>
  </w:style>
  <w:style w:type="character" w:customStyle="1" w:styleId="50">
    <w:name w:val="หัวเรื่อง 5 อักขระ"/>
    <w:basedOn w:val="a1"/>
    <w:link w:val="5"/>
    <w:rsid w:val="003F4C0E"/>
    <w:rPr>
      <w:rFonts w:ascii="Comic Sans MS" w:eastAsia="Times New Roman" w:hAnsi="Comic Sans MS"/>
      <w:color w:val="003300"/>
      <w:sz w:val="26"/>
      <w:szCs w:val="26"/>
      <w:lang w:eastAsia="th-TH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B97D7-613F-42EE-9D80-704CDE53C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newsletter.dot</Template>
  <TotalTime>744</TotalTime>
  <Pages>7</Pages>
  <Words>17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PREM</cp:lastModifiedBy>
  <cp:revision>73</cp:revision>
  <cp:lastPrinted>2016-11-04T08:28:00Z</cp:lastPrinted>
  <dcterms:created xsi:type="dcterms:W3CDTF">2016-07-28T15:01:00Z</dcterms:created>
  <dcterms:modified xsi:type="dcterms:W3CDTF">2016-11-04T08:38:00Z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