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51EA5" w:rsidRDefault="00A4432E" w:rsidP="00F03328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134" type="#_x0000_t202" style="position:absolute;margin-left:53.05pt;margin-top:80.8pt;width:154.5pt;height:47.4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;mso-fit-shape-to-text:t" inset="0,0,0,0">
              <w:txbxContent>
                <w:p w:rsidR="00220CB0" w:rsidRPr="00220CB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ประจำเดือน </w:t>
                  </w:r>
                  <w:r w:rsidR="007B594D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พฤศจิกายน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255</w:t>
                  </w:r>
                  <w:r w:rsidR="008448B0" w:rsidRPr="00724D5F">
                    <w:rPr>
                      <w:rFonts w:ascii="TH SarabunIT๙" w:hAnsi="TH SarabunIT๙" w:cs="TH SarabunIT๙"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</w:p>
                <w:p w:rsidR="00220CB0" w:rsidRPr="00322287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ฉบับที่ </w:t>
                  </w:r>
                  <w:r w:rsidR="000D24AB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1</w:t>
                  </w:r>
                  <w:r w:rsidR="007B594D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1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ครั้งที่ </w:t>
                  </w:r>
                  <w:r w:rsidR="00322287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D80779" w:rsidRDefault="00141447" w:rsidP="00D80779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54528" behindDoc="0" locked="0" layoutInCell="1" allowOverlap="1" wp14:anchorId="7805B0BB" wp14:editId="0D59EF2C">
            <wp:simplePos x="0" y="0"/>
            <wp:positionH relativeFrom="column">
              <wp:posOffset>118948</wp:posOffset>
            </wp:positionH>
            <wp:positionV relativeFrom="paragraph">
              <wp:posOffset>3640455</wp:posOffset>
            </wp:positionV>
            <wp:extent cx="2383155" cy="1429385"/>
            <wp:effectExtent l="0" t="0" r="0" b="0"/>
            <wp:wrapNone/>
            <wp:docPr id="6" name="รูปภาพ 6" descr="E:\@prem รูป ปี2560\2559-11-10 บริหารจัดการสาธารณสุขผู้สูงอายุที่มีภาวะพึ่งพิง\IMG_20161110_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@prem รูป ปี2560\2559-11-10 บริหารจัดการสาธารณสุขผู้สูงอายุที่มีภาวะพึ่งพิง\IMG_20161110_09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59648" behindDoc="0" locked="0" layoutInCell="1" allowOverlap="1" wp14:anchorId="4E391A6A" wp14:editId="7FB72D85">
            <wp:simplePos x="0" y="0"/>
            <wp:positionH relativeFrom="column">
              <wp:posOffset>2785110</wp:posOffset>
            </wp:positionH>
            <wp:positionV relativeFrom="paragraph">
              <wp:posOffset>3630295</wp:posOffset>
            </wp:positionV>
            <wp:extent cx="2392680" cy="1435100"/>
            <wp:effectExtent l="0" t="0" r="0" b="0"/>
            <wp:wrapNone/>
            <wp:docPr id="1" name="รูปภาพ 1" descr="E:\@prem รูป ปี2560\2559-11-10 บริหารจัดการสาธารณสุขผู้สูงอายุที่มีภาวะพึ่งพิง\IMG_20161110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@prem รูป ปี2560\2559-11-10 บริหารจัดการสาธารณสุขผู้สูงอายุที่มีภาวะพึ่งพิง\IMG_20161110_094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55552" behindDoc="0" locked="0" layoutInCell="1" allowOverlap="1" wp14:anchorId="315A3F6D" wp14:editId="6E401907">
            <wp:simplePos x="0" y="0"/>
            <wp:positionH relativeFrom="column">
              <wp:posOffset>2785110</wp:posOffset>
            </wp:positionH>
            <wp:positionV relativeFrom="paragraph">
              <wp:posOffset>6592570</wp:posOffset>
            </wp:positionV>
            <wp:extent cx="2392680" cy="1435100"/>
            <wp:effectExtent l="0" t="0" r="0" b="0"/>
            <wp:wrapNone/>
            <wp:docPr id="5" name="รูปภาพ 5" descr="E:\@prem รูป ปี2560\2559-11-10 บริหารจัดการสาธารณสุขผู้สูงอายุที่มีภาวะพึ่งพิง\IMG_20161110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@prem รูป ปี2560\2559-11-10 บริหารจัดการสาธารณสุขผู้สูงอายุที่มีภาวะพึ่งพิง\IMG_20161110_10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58624" behindDoc="0" locked="0" layoutInCell="1" allowOverlap="1" wp14:anchorId="2C0D18FB" wp14:editId="0D841D31">
            <wp:simplePos x="0" y="0"/>
            <wp:positionH relativeFrom="column">
              <wp:posOffset>120015</wp:posOffset>
            </wp:positionH>
            <wp:positionV relativeFrom="paragraph">
              <wp:posOffset>6592570</wp:posOffset>
            </wp:positionV>
            <wp:extent cx="2383155" cy="1429385"/>
            <wp:effectExtent l="0" t="0" r="0" b="0"/>
            <wp:wrapNone/>
            <wp:docPr id="7" name="รูปภาพ 7" descr="E:\@prem รูป ปี2560\2559-11-10 บริหารจัดการสาธารณสุขผู้สูงอายุที่มีภาวะพึ่งพิง\IMG_20161110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@prem รูป ปี2560\2559-11-10 บริหารจัดการสาธารณสุขผู้สูงอายุที่มีภาวะพึ่งพิง\IMG_20161110_093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57600" behindDoc="0" locked="0" layoutInCell="1" allowOverlap="1" wp14:anchorId="2060A9A2" wp14:editId="3758749C">
            <wp:simplePos x="0" y="0"/>
            <wp:positionH relativeFrom="column">
              <wp:posOffset>120015</wp:posOffset>
            </wp:positionH>
            <wp:positionV relativeFrom="paragraph">
              <wp:posOffset>5113020</wp:posOffset>
            </wp:positionV>
            <wp:extent cx="2383155" cy="1429385"/>
            <wp:effectExtent l="0" t="0" r="0" b="0"/>
            <wp:wrapNone/>
            <wp:docPr id="3" name="รูปภาพ 3" descr="E:\@prem รูป ปี2560\2559-11-10 บริหารจัดการสาธารณสุขผู้สูงอายุที่มีภาวะพึ่งพิง\IMG_20161110_09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@prem รูป ปี2560\2559-11-10 บริหารจัดการสาธารณสุขผู้สูงอายุที่มีภาวะพึ่งพิง\IMG_20161110_094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56576" behindDoc="0" locked="0" layoutInCell="1" allowOverlap="1" wp14:anchorId="577E4675" wp14:editId="2261E2C7">
            <wp:simplePos x="0" y="0"/>
            <wp:positionH relativeFrom="column">
              <wp:posOffset>2785110</wp:posOffset>
            </wp:positionH>
            <wp:positionV relativeFrom="paragraph">
              <wp:posOffset>5113020</wp:posOffset>
            </wp:positionV>
            <wp:extent cx="2392680" cy="1435100"/>
            <wp:effectExtent l="0" t="0" r="0" b="0"/>
            <wp:wrapNone/>
            <wp:docPr id="4" name="รูปภาพ 4" descr="E:\@prem รูป ปี2560\2559-11-10 บริหารจัดการสาธารณสุขผู้สูงอายุที่มีภาวะพึ่งพิง\IMG_20161110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@prem รูป ปี2560\2559-11-10 บริหารจัดการสาธารณสุขผู้สูงอายุที่มีภาวะพึ่งพิง\IMG_20161110_10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2E">
        <w:rPr>
          <w:noProof/>
        </w:rPr>
        <w:pict>
          <v:shape id="_x0000_s1263" type="#_x0000_t202" style="position:absolute;margin-left:-6.85pt;margin-top:128.85pt;width:454.5pt;height:152.45pt;z-index:251907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7V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k5m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pA4+1VYCAABrBAAADgAAAAAAAAAAAAAAAAAuAgAAZHJzL2Uyb0RvYy54bWxQSwECLQAU&#10;AAYACAAAACEA/S8y1tsAAAAFAQAADwAAAAAAAAAAAAAAAACwBAAAZHJzL2Rvd25yZXYueG1sUEsF&#10;BgAAAAAEAAQA8wAAALgFAAAAAA==&#10;" fillcolor="white [3201]" strokecolor="#4bacc6 [3208]" strokeweight="5pt">
            <v:stroke linestyle="thickThin"/>
            <v:shadow color="#868686"/>
            <v:textbox style="mso-next-textbox:#_x0000_s1263">
              <w:txbxContent>
                <w:p w:rsidR="00C37FB2" w:rsidRPr="00F53234" w:rsidRDefault="001B3C69" w:rsidP="00833177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0"/>
                      <w:szCs w:val="40"/>
                      <w:shd w:val="clear" w:color="auto" w:fill="FFFFFF"/>
                      <w:lang w:bidi="th-TH"/>
                    </w:rPr>
                  </w:pPr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เมื่อวันที่ 10 พฤศจิกายน 2559 </w:t>
                  </w:r>
                  <w:r w:rsidR="00833177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เวลา 08.30 น. </w:t>
                  </w:r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ประชุมการดำเนินงานการบริหารจัดการสาธารณสุขสำหรับผู้สูงอายุที่มีภาวะ</w:t>
                  </w:r>
                  <w:proofErr w:type="spellStart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พิ่งพิง</w:t>
                  </w:r>
                  <w:proofErr w:type="spellEnd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="00833177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โดยเทศบาล</w:t>
                  </w:r>
                  <w:r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ตำบลก้อ </w:t>
                  </w:r>
                  <w:proofErr w:type="spellStart"/>
                  <w:r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สสจ</w:t>
                  </w:r>
                  <w:proofErr w:type="spellEnd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.จังหวัดลำพูน พัฒนาและความมั่นคงของมนุษย์จังหวัดลำพูน โรงพยาบาลลี้ โรงพยาบาลส่งเสริมสุขภาพตำบลก้อ ที่ปรึกษาสมาคมผู้สูงอายุแห่งประเทศไทย </w:t>
                  </w:r>
                  <w:proofErr w:type="spellStart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สภาวัฒ</w:t>
                  </w:r>
                  <w:proofErr w:type="spellEnd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ธรรม ร่วมประชุมการดำเนินงานการบริหารจัดการสาธารณสุขสำหรับผู้สูงอายุที่มีภาวะ</w:t>
                  </w:r>
                  <w:proofErr w:type="spellStart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พิ่งพิง</w:t>
                  </w:r>
                  <w:proofErr w:type="spellEnd"/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ณ </w:t>
                  </w:r>
                  <w:r w:rsidR="00833177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ห้องประชุม</w:t>
                  </w:r>
                  <w:r w:rsidRPr="001B3C69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เทศบาลตำบลก้อ</w:t>
                  </w:r>
                </w:p>
              </w:txbxContent>
            </v:textbox>
          </v:shape>
        </w:pict>
      </w:r>
      <w:r w:rsidR="00A4432E">
        <w:rPr>
          <w:rFonts w:cs="Angsana New"/>
          <w:noProof/>
          <w:lang w:eastAsia="en-US" w:bidi="th-TH"/>
        </w:rPr>
        <w:pict>
          <v:shape id="Text Box 13" o:spid="_x0000_s1137" type="#_x0000_t202" style="position:absolute;margin-left:27pt;margin-top:29.1pt;width:549pt;height:51.2pt;z-index: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Text Box 13;mso-fit-shape-to-text:t" inset="0,0,0,0">
              <w:txbxContent>
                <w:p w:rsidR="00220CB0" w:rsidRPr="00A22BCB" w:rsidRDefault="00220CB0" w:rsidP="00220CB0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 w:rsidRPr="00A22BCB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 w:rsidRPr="00927365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A4432E">
        <w:rPr>
          <w:rFonts w:cs="Angsana New"/>
          <w:noProof/>
          <w:lang w:eastAsia="en-US" w:bidi="th-TH"/>
        </w:rPr>
        <w:pict>
          <v:group id="Group 1911" o:spid="_x0000_s1129" style="position:absolute;margin-left:299.25pt;margin-top:28.45pt;width:4in;height:727.55pt;z-index:2517166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">
            <v:rect id="Rectangle 252" o:spid="_x0000_s1130" style="position:absolute;left:5985;top:569;width:5760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jcEA&#10;AADbAAAADwAAAGRycy9kb3ducmV2LnhtbESPQWvCQBSE74X+h+UVequbqqRtdBVRAl5j2/tj95mk&#10;Zt+G3TWm/94VBI/DzHzDLNej7cRAPrSOFbxPMhDE2pmWawU/3+XbJ4gQkQ12jknBPwVYr56fllgY&#10;d+GKhkOsRYJwKFBBE2NfSBl0QxbDxPXEyTs6bzEm6WtpPF4S3HZymmW5tNhyWmiwp21D+nQ4WwXu&#10;r/S5nvOow8nm5cDV725WKfX6Mm4WICKN8RG+t/dGwccX3L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7o3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v:rect id="Rectangle 256" o:spid="_x0000_s1131" style="position:absolute;left:11379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3N7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9an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03N70AAADbAAAADwAAAAAAAAAAAAAAAACYAgAAZHJzL2Rvd25yZXYu&#10;eG1sUEsFBgAAAAAEAAQA9QAAAII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0" o:spid="_x0000_s1132" style="position:absolute;left:5985;top:14766;width:5760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7" o:spid="_x0000_s1133" style="position:absolute;left:11379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A4432E">
        <w:rPr>
          <w:rFonts w:cs="Angsana New"/>
          <w:noProof/>
          <w:lang w:eastAsia="en-US" w:bidi="th-TH"/>
        </w:rPr>
        <w:pict>
          <v:group id="Group 1910" o:spid="_x0000_s1119" style="position:absolute;margin-left:22.6pt;margin-top:28.45pt;width:282.35pt;height:727.55pt;z-index:25171558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4+0ilAEEAAD8FQAADgAAAAAA&#10;AAAAAAAAAAAuAgAAZHJzL2Uyb0RvYy54bWxQSwECLQAUAAYACAAAACEAHHbLS+AAAAAKAQAADwAA&#10;AAAAAAAAAAAAAABbBgAAZHJzL2Rvd25yZXYueG1sUEsFBgAAAAAEAAQA8wAAAGgHAAAAAA==&#10;">
            <v:rect id="Rectangle 254" o:spid="_x0000_s1120" style="position:absolute;left:452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3" o:spid="_x0000_s1121" style="position:absolute;left:452;top:569;width:5647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1" o:spid="_x0000_s1122" style="position:absolute;left:452;top:14766;width:5647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5" o:spid="_x0000_s1123" style="position:absolute;left:452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A4432E">
        <w:rPr>
          <w:noProof/>
          <w:lang w:eastAsia="en-US" w:bidi="th-TH"/>
        </w:rPr>
        <w:pict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นายชุมพร  มะโน</w:t>
                  </w:r>
                </w:p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นายกเทศมนตรีตำบลก้อ</w:t>
                  </w:r>
                </w:p>
              </w:txbxContent>
            </v:textbox>
            <w10:wrap anchorx="page" anchory="page"/>
          </v:shape>
        </w:pict>
      </w:r>
      <w:r w:rsidR="00A4432E">
        <w:rPr>
          <w:noProof/>
          <w:lang w:eastAsia="en-US" w:bidi="th-TH"/>
        </w:rPr>
        <w:pict>
          <v:shape id="Text Box 15" o:spid="_x0000_s1031" type="#_x0000_t202" style="position:absolute;margin-left:183.8pt;margin-top:137pt;width:383.95pt;height:60.65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9Bsw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" filled="f" stroked="f">
            <v:textbox style="mso-next-textbox:#Text Box 15" inset="0,0,0,0">
              <w:txbxContent>
                <w:p w:rsidR="00A22BCB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“แก่งก้อแสนงาม   เรืองนามน้ำตก</w:t>
                  </w:r>
                  <w:r w:rsidR="00A22BCB" w:rsidRPr="00A22BCB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</w:t>
                  </w: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มรดกลุ่มน้ำ</w:t>
                  </w:r>
                  <w:proofErr w:type="spellStart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ปิง</w:t>
                  </w:r>
                  <w:proofErr w:type="spellEnd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 </w:t>
                  </w:r>
                </w:p>
                <w:p w:rsidR="00D025B5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="4815_KwangMD_Catthai" w:hAnsi="4815_KwangMD_Catthai" w:cs="4815_KwangMD_Catthai"/>
                      <w:b/>
                      <w:bCs/>
                      <w:color w:val="FF0000"/>
                      <w:sz w:val="40"/>
                      <w:szCs w:val="46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บริสุทธิ์จริงอากาศ   ธรรมชาติสุดสวย   ร่ำรวยข้าวโพด”</w:t>
                  </w:r>
                </w:p>
                <w:p w:rsidR="00A44858" w:rsidRPr="00A22BCB" w:rsidRDefault="00A44858">
                  <w:pPr>
                    <w:pStyle w:val="1"/>
                    <w:rPr>
                      <w:rFonts w:ascii="Angsana New" w:hAnsi="Angsana New" w:cs="Angsana New"/>
                      <w:color w:val="FF0000"/>
                      <w:lang w:bidi="th-TH"/>
                    </w:rPr>
                  </w:pPr>
                </w:p>
              </w:txbxContent>
            </v:textbox>
            <w10:wrap anchorx="page" anchory="page"/>
          </v:shape>
        </w:pict>
      </w:r>
      <w:r w:rsidR="00A8229B">
        <w:rPr>
          <w:rFonts w:cs="Angsana New"/>
          <w:noProof/>
          <w:lang w:eastAsia="en-US" w:bidi="th-TH"/>
        </w:rPr>
        <w:drawing>
          <wp:anchor distT="0" distB="0" distL="114300" distR="114300" simplePos="0" relativeHeight="251704320" behindDoc="1" locked="0" layoutInCell="1" allowOverlap="1" wp14:anchorId="56CC9625" wp14:editId="01A8FAF6">
            <wp:simplePos x="0" y="0"/>
            <wp:positionH relativeFrom="column">
              <wp:posOffset>-196716</wp:posOffset>
            </wp:positionH>
            <wp:positionV relativeFrom="paragraph">
              <wp:posOffset>420904</wp:posOffset>
            </wp:positionV>
            <wp:extent cx="1061233" cy="1078120"/>
            <wp:effectExtent l="0" t="0" r="5715" b="8255"/>
            <wp:wrapNone/>
            <wp:docPr id="2" name="รูปภาพ 2" descr="F:\โลโก้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ลโก้.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33" cy="10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29B" w:rsidRPr="00A8229B">
        <w:rPr>
          <w:rFonts w:cs="Angsana New"/>
          <w:lang w:bidi="th-TH"/>
        </w:rPr>
        <w:t xml:space="preserve"> </w:t>
      </w:r>
      <w:r w:rsidR="00A44858">
        <w:rPr>
          <w:rFonts w:cs="Angsana New"/>
          <w:cs/>
          <w:lang w:bidi="th-TH"/>
        </w:rPr>
        <w:br w:type="page"/>
      </w:r>
      <w:r w:rsidR="00F03328">
        <w:rPr>
          <w:rFonts w:cs="Angsana New"/>
          <w:noProof/>
          <w:lang w:eastAsia="en-US" w:bidi="th-TH"/>
        </w:rPr>
        <w:lastRenderedPageBreak/>
        <w:t xml:space="preserve">    </w:t>
      </w:r>
      <w:r w:rsidR="003E36D4">
        <w:rPr>
          <w:rFonts w:cs="Angsana New"/>
          <w:noProof/>
          <w:lang w:eastAsia="en-US" w:bidi="th-TH"/>
        </w:rPr>
        <w:t xml:space="preserve">   </w:t>
      </w:r>
    </w:p>
    <w:p w:rsidR="003E36D4" w:rsidRDefault="002B038C" w:rsidP="003E36D4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2720" behindDoc="0" locked="0" layoutInCell="1" allowOverlap="1" wp14:anchorId="034F28F6" wp14:editId="0EE32223">
            <wp:simplePos x="0" y="0"/>
            <wp:positionH relativeFrom="column">
              <wp:posOffset>72957</wp:posOffset>
            </wp:positionH>
            <wp:positionV relativeFrom="paragraph">
              <wp:posOffset>-133391</wp:posOffset>
            </wp:positionV>
            <wp:extent cx="5155660" cy="3492230"/>
            <wp:effectExtent l="19050" t="0" r="6985" b="1080135"/>
            <wp:wrapNone/>
            <wp:docPr id="12" name="รูปภาพ 12" descr="E:\@prem รูป ปี2560\2559-11-11 โครงการฝึกอบรมคุณธรรม จริยธรรม  สำหรับผู้บริหาร สมาชิกสภาเทศบาล พนักงานเทศบาล\SAM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@prem รูป ปี2560\2559-11-11 โครงการฝึกอบรมคุณธรรม จริยธรรม  สำหรับผู้บริหาร สมาชิกสภาเทศบาล พนักงานเทศบาล\SAM_01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21" cy="3491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rFonts w:cs="Angsana New"/>
          <w:noProof/>
          <w:lang w:eastAsia="en-US" w:bidi="th-TH"/>
        </w:rPr>
        <w:t xml:space="preserve">    </w:t>
      </w:r>
    </w:p>
    <w:p w:rsidR="003E36D4" w:rsidRDefault="00A4432E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rect id="_x0000_s1275" style="position:absolute;margin-left:32pt;margin-top:39.5pt;width:557.8pt;height:46.45pt;z-index:-25134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74" type="#_x0000_t202" style="position:absolute;margin-left:69.15pt;margin-top:36.8pt;width:549pt;height:51.2pt;z-index:25196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74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76" type="#_x0000_t202" style="position:absolute;margin-left:480.4pt;margin-top:51.2pt;width:90pt;height:20.35pt;z-index:2519695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76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 w:val="36"/>
                      <w:szCs w:val="44"/>
                      <w:cs/>
                      <w:lang w:val="en-US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3E36D4" w:rsidRDefault="002B038C" w:rsidP="003E36D4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0672" behindDoc="0" locked="0" layoutInCell="1" allowOverlap="1" wp14:anchorId="4A838157" wp14:editId="3205D0A1">
            <wp:simplePos x="0" y="0"/>
            <wp:positionH relativeFrom="column">
              <wp:posOffset>2747645</wp:posOffset>
            </wp:positionH>
            <wp:positionV relativeFrom="paragraph">
              <wp:posOffset>5144135</wp:posOffset>
            </wp:positionV>
            <wp:extent cx="2557780" cy="2003425"/>
            <wp:effectExtent l="0" t="95250" r="0" b="720725"/>
            <wp:wrapNone/>
            <wp:docPr id="10" name="รูปภาพ 10" descr="E:\@prem รูป ปี2560\2559-11-11 โครงการฝึกอบรมคุณธรรม จริยธรรม  สำหรับผู้บริหาร สมาชิกสภาเทศบาล พนักงานเทศบาล\SAM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@prem รูป ปี2560\2559-11-11 โครงการฝึกอบรมคุณธรรม จริยธรรม  สำหรับผู้บริหาร สมาชิกสภาเทศบาล พนักงานเทศบาล\SAM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1"/>
                    <a:stretch/>
                  </pic:blipFill>
                  <pic:spPr bwMode="auto">
                    <a:xfrm>
                      <a:off x="0" y="0"/>
                      <a:ext cx="255778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1696" behindDoc="0" locked="0" layoutInCell="1" allowOverlap="1" wp14:anchorId="1D6B4299" wp14:editId="36E6ACE4">
            <wp:simplePos x="0" y="0"/>
            <wp:positionH relativeFrom="column">
              <wp:posOffset>-170815</wp:posOffset>
            </wp:positionH>
            <wp:positionV relativeFrom="paragraph">
              <wp:posOffset>5144135</wp:posOffset>
            </wp:positionV>
            <wp:extent cx="2672080" cy="2003425"/>
            <wp:effectExtent l="0" t="95250" r="0" b="739775"/>
            <wp:wrapNone/>
            <wp:docPr id="11" name="รูปภาพ 11" descr="E:\@prem รูป ปี2560\2559-11-11 โครงการฝึกอบรมคุณธรรม จริยธรรม  สำหรับผู้บริหาร สมาชิกสภาเทศบาล พนักงานเทศบาล\SAM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@prem รูป ปี2560\2559-11-11 โครงการฝึกอบรมคุณธรรม จริยธรรม  สำหรับผู้บริหาร สมาชิกสภาเทศบาล พนักงานเทศบาล\SAM_0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2E">
        <w:rPr>
          <w:noProof/>
        </w:rPr>
        <w:pict>
          <v:shape id="กล่องข้อความ 2" o:spid="_x0000_s1293" type="#_x0000_t202" style="position:absolute;margin-left:-26.2pt;margin-top:250.4pt;width:478.5pt;height:138.65pt;z-index:252053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" fillcolor="white [3201]" strokecolor="#4bacc6 [3208]" strokeweight="2.5pt">
            <v:shadow color="#868686"/>
            <v:textbox>
              <w:txbxContent>
                <w:p w:rsidR="00FA2992" w:rsidRPr="00141447" w:rsidRDefault="00890D24" w:rsidP="00141447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lang w:bidi="th-TH"/>
                    </w:rPr>
                  </w:pPr>
                  <w:r w:rsidRPr="00890D24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11 พฤศจิกายน 2559 เวลา 09.00 น.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90D24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เทศบาลตำบลก้อ ได้จัด</w:t>
                  </w:r>
                  <w:r w:rsidR="002B038C" w:rsidRPr="00890D24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90D24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โครงการฝึกอบรมคุณธรรม จริยธรรม สำหรับผู้บริหาร สมาชิกสภาเทศบาล พนักงานเทศบาล ประจำปีงบประมาณ 2560 นำโดยนายชุมพร มะโน นายกเทศมนตรีตำบลก้อ คณะผู้บริหารเทศบาลตำบลก้อ สมาชิกสภาเทศบาล ผู้นำชุมชน และพนักงานเทศบาล ณ ห้องประชุมเทศบาลตำบลก้อ</w:t>
                  </w:r>
                </w:p>
              </w:txbxContent>
            </v:textbox>
          </v:shape>
        </w:pict>
      </w:r>
      <w:r w:rsidR="003E36D4">
        <w:rPr>
          <w:rFonts w:cs="Angsana New"/>
          <w:cs/>
          <w:lang w:bidi="th-TH"/>
        </w:rPr>
        <w:br w:type="page"/>
      </w:r>
      <w:r w:rsidR="003E36D4">
        <w:rPr>
          <w:rFonts w:cs="Angsana New"/>
          <w:noProof/>
          <w:lang w:eastAsia="en-US" w:bidi="th-TH"/>
        </w:rPr>
        <w:lastRenderedPageBreak/>
        <w:t xml:space="preserve">    </w:t>
      </w:r>
    </w:p>
    <w:p w:rsidR="003E36D4" w:rsidRDefault="00A4432E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rect id="_x0000_s1279" style="position:absolute;margin-left:32pt;margin-top:39.5pt;width:557.8pt;height:46.45pt;z-index:-25133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78" type="#_x0000_t202" style="position:absolute;margin-left:69.15pt;margin-top:36.8pt;width:549pt;height:51.2pt;z-index:25197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78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80" type="#_x0000_t202" style="position:absolute;margin-left:480.4pt;margin-top:51.2pt;width:90pt;height:20.35pt;z-index:25198080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80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 w:val="36"/>
                      <w:szCs w:val="44"/>
                      <w:cs/>
                      <w:lang w:val="en-US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3E36D4" w:rsidRDefault="00735561" w:rsidP="003E36D4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6816" behindDoc="0" locked="0" layoutInCell="1" allowOverlap="1" wp14:anchorId="72691647" wp14:editId="44889C9A">
            <wp:simplePos x="0" y="0"/>
            <wp:positionH relativeFrom="column">
              <wp:posOffset>-141173</wp:posOffset>
            </wp:positionH>
            <wp:positionV relativeFrom="paragraph">
              <wp:posOffset>5300980</wp:posOffset>
            </wp:positionV>
            <wp:extent cx="2828290" cy="2120265"/>
            <wp:effectExtent l="76200" t="76200" r="105410" b="108585"/>
            <wp:wrapNone/>
            <wp:docPr id="15" name="รูปภาพ 15" descr="E:\@prem รูป ปี2560\2559-11-07  ประชาคมโครงการซ่อมแซมระบบประปาภูเขา\S__1001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@prem รูป ปี2560\2559-11-07  ประชาคมโครงการซ่อมแซมระบบประปาภูเขา\S__10018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3744" behindDoc="0" locked="0" layoutInCell="1" allowOverlap="1" wp14:anchorId="47EC8EB2" wp14:editId="592B18D5">
            <wp:simplePos x="0" y="0"/>
            <wp:positionH relativeFrom="column">
              <wp:posOffset>-142443</wp:posOffset>
            </wp:positionH>
            <wp:positionV relativeFrom="paragraph">
              <wp:posOffset>3044190</wp:posOffset>
            </wp:positionV>
            <wp:extent cx="2827655" cy="2120265"/>
            <wp:effectExtent l="76200" t="76200" r="106045" b="108585"/>
            <wp:wrapNone/>
            <wp:docPr id="16" name="รูปภาพ 16" descr="E:\@prem รูป ปี2560\2559-11-07  ประชาคมโครงการซ่อมแซมระบบประปาภูเขา\S__1001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@prem รูป ปี2560\2559-11-07  ประชาคมโครงการซ่อมแซมระบบประปาภูเขา\S__10018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2E">
        <w:rPr>
          <w:rFonts w:cs="Angsana New"/>
          <w:noProof/>
          <w:lang w:eastAsia="en-US" w:bidi="th-TH"/>
        </w:rPr>
        <w:pict>
          <v:shape id="_x0000_s1281" type="#_x0000_t202" style="position:absolute;margin-left:-18.95pt;margin-top:1.95pt;width:454.7pt;height:212.65pt;z-index:251981824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 style="mso-next-textbox:#_x0000_s1281">
              <w:txbxContent>
                <w:p w:rsidR="003E36D4" w:rsidRPr="00735561" w:rsidRDefault="009E5132" w:rsidP="006D1B9C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เมื่อวันที่ 11 พฤศจิกายน 2559 เทศบาลตำบลก้อและประชาชนบ้านก้อทุ่ง หมู่ 1 ตำบลก้อ อำเภอลี้ จังหวัดลำพูน ได้ประชุมประชาคมโครงการปรับปรุงซ่อมแซมระบบประปาภูเขา (ลำห้วยก้อหลวง) พร้อมทั้งจัดทำบันทึกข้อตกลงความร่วมมือด้านการบริหารจัดการน้ำ ระหว่างประชาชนบ้านก้อทุ่ง กับอุทยานแห่งชาติ</w:t>
                  </w:r>
                  <w:proofErr w:type="spellStart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แม่ปิง</w:t>
                  </w:r>
                  <w:proofErr w:type="spellEnd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เพื่อให้การบริหารจัดการน้ำในเขตพื้นที่อุทยานเกิดความยั่งยืนและเป็นรูปธรรม ไม่กระทบกับระบบนิเวศของธรรมชาติที่มีอยู่เดิม โดยการนำทรัพยากรธรรมชาติที่มีอยู่ในพื้นที่ คือลำห้วยก้อหลวง ซึ่งเป็นแหล่งต้นน้ำและมีปริมาณน้ำตกไหลตลอดทั้งปี เพื่อนำน้ำมาใช้การอุปโภค บริโภค ในครัวเรือนของประชาชน แก้ไขปัญหาความเดือดร้อนด้านการขาดแคลนน้ำ ซึ่งต้องมีการวางท่อประปาจากจุดลำห้อยก้อหลวงถึงบ้านเรือนของประชาชนบ้านก้อทุ่ง ซึ่งต้นน้ำที่จะนำมาใช้อยู่ในเขตอุทยานแห่งชาติ</w:t>
                  </w:r>
                  <w:proofErr w:type="spellStart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แม่ปิง</w:t>
                  </w:r>
                  <w:proofErr w:type="spellEnd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นั้น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5792" behindDoc="0" locked="0" layoutInCell="1" allowOverlap="1" wp14:anchorId="656478DF" wp14:editId="5A7DE684">
            <wp:simplePos x="0" y="0"/>
            <wp:positionH relativeFrom="column">
              <wp:posOffset>2786380</wp:posOffset>
            </wp:positionH>
            <wp:positionV relativeFrom="paragraph">
              <wp:posOffset>3044190</wp:posOffset>
            </wp:positionV>
            <wp:extent cx="2736850" cy="2120265"/>
            <wp:effectExtent l="76200" t="76200" r="120650" b="108585"/>
            <wp:wrapNone/>
            <wp:docPr id="14" name="รูปภาพ 14" descr="E:\@prem รูป ปี2560\2559-11-07  ประชาคมโครงการซ่อมแซมระบบประปาภูเขา\S__1432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@prem รูป ปี2560\2559-11-07  ประชาคมโครงการซ่อมแซมระบบประปาภูเขา\S__143279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12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4768" behindDoc="0" locked="0" layoutInCell="1" allowOverlap="1" wp14:anchorId="2B013830" wp14:editId="68D541EE">
            <wp:simplePos x="0" y="0"/>
            <wp:positionH relativeFrom="column">
              <wp:posOffset>2786380</wp:posOffset>
            </wp:positionH>
            <wp:positionV relativeFrom="paragraph">
              <wp:posOffset>5301183</wp:posOffset>
            </wp:positionV>
            <wp:extent cx="2733040" cy="2120265"/>
            <wp:effectExtent l="76200" t="76200" r="105410" b="108585"/>
            <wp:wrapNone/>
            <wp:docPr id="13" name="รูปภาพ 13" descr="E:\@prem รูป ปี2560\2559-11-07  ประชาคมโครงการซ่อมแซมระบบประปาภูเขา\S__1432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@prem รูป ปี2560\2559-11-07  ประชาคมโครงการซ่อมแซมระบบประปาภูเขา\S__14327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12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rFonts w:cs="Angsana New"/>
          <w:cs/>
          <w:lang w:bidi="th-TH"/>
        </w:rPr>
        <w:br w:type="page"/>
      </w:r>
      <w:r w:rsidR="003E36D4">
        <w:rPr>
          <w:rFonts w:cs="Angsana New"/>
          <w:noProof/>
          <w:lang w:eastAsia="en-US" w:bidi="th-TH"/>
        </w:rPr>
        <w:lastRenderedPageBreak/>
        <w:t xml:space="preserve">    </w:t>
      </w:r>
    </w:p>
    <w:p w:rsidR="003E36D4" w:rsidRDefault="00A4432E" w:rsidP="003E36D4">
      <w:pPr>
        <w:rPr>
          <w:lang w:bidi="th-TH"/>
        </w:rPr>
      </w:pPr>
      <w:r>
        <w:rPr>
          <w:noProof/>
        </w:rPr>
        <w:pict>
          <v:shape id="_x0000_s1297" type="#_x0000_t202" style="position:absolute;margin-left:-7.4pt;margin-top:-5.15pt;width:429.7pt;height:45.2pt;z-index:2520975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tRVgIAAGs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tQz2TsM3iVlyrfgrRG9d0P0wpGqcxbjGro/AzbN2tiGEbiiYTynA7HYz8q&#10;wRlPjhNwzGFkeRghkgJUhh1GvTl3YbyCcPocyrjgQeA7JjvO0NFB9930+ZE59MOpu3/E7Ac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hNkbUVYCAABrBAAADgAAAAAAAAAAAAAAAAAuAgAAZHJzL2Uyb0RvYy54bWxQSwECLQAU&#10;AAYACAAAACEA/S8y1tsAAAAFAQAADwAAAAAAAAAAAAAAAACwBAAAZHJzL2Rvd25yZXYueG1sUEsF&#10;BgAAAAAEAAQA8wAAALgFAAAAAA==&#10;" fillcolor="#f79646 [3209]" strokecolor="#f2f2f2 [3041]" strokeweight="3pt">
            <v:shadow on="t" type="perspective" color="#974706 [1609]" opacity=".5" offset="1pt" offset2="-1pt"/>
            <v:textbox style="mso-next-textbox:#_x0000_s1297">
              <w:txbxContent>
                <w:p w:rsidR="004434F0" w:rsidRPr="004434F0" w:rsidRDefault="004434F0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8"/>
                      <w:szCs w:val="52"/>
                      <w:cs/>
                      <w:lang w:bidi="th-TH"/>
                    </w:rPr>
                  </w:pPr>
                  <w:r w:rsidRPr="004434F0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8"/>
                      <w:szCs w:val="52"/>
                      <w:cs/>
                      <w:lang w:bidi="th-TH"/>
                    </w:rPr>
                    <w:t>กิจกรรมโรงเรียนผู้สูงอายุ ประจำเดือน พฤศจิกายน 2559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rect id="_x0000_s1283" style="position:absolute;margin-left:32pt;margin-top:39.5pt;width:557.8pt;height:46.45pt;z-index:-25132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82" type="#_x0000_t202" style="position:absolute;margin-left:69.15pt;margin-top:36.8pt;width:549pt;height:51.2pt;z-index:25199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82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84" type="#_x0000_t202" style="position:absolute;margin-left:480.4pt;margin-top:51.2pt;width:90pt;height:20.35pt;z-index:25199206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84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3E36D4" w:rsidRDefault="00303A16" w:rsidP="003E36D4">
      <w:pPr>
        <w:rPr>
          <w:rFonts w:cs="Angsana New"/>
          <w:noProof/>
          <w:lang w:eastAsia="en-US" w:bidi="th-TH"/>
        </w:rPr>
      </w:pPr>
      <w:bookmarkStart w:id="0" w:name="_GoBack"/>
      <w:bookmarkEnd w:id="0"/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9888" behindDoc="0" locked="0" layoutInCell="1" allowOverlap="1" wp14:anchorId="6DB711A0" wp14:editId="232C2202">
            <wp:simplePos x="0" y="0"/>
            <wp:positionH relativeFrom="column">
              <wp:posOffset>2773248</wp:posOffset>
            </wp:positionH>
            <wp:positionV relativeFrom="paragraph">
              <wp:posOffset>1713230</wp:posOffset>
            </wp:positionV>
            <wp:extent cx="2616200" cy="1870075"/>
            <wp:effectExtent l="0" t="0" r="0" b="0"/>
            <wp:wrapNone/>
            <wp:docPr id="17" name="รูปภาพ 17" descr="E:\@prem รูป ปี2560\2559-11-14 นักเรียนผู้สูงอายุ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@prem รูป ปี2560\2559-11-14 นักเรียนผู้สูงอายุ\SAM_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"/>
                    <a:stretch/>
                  </pic:blipFill>
                  <pic:spPr bwMode="auto">
                    <a:xfrm flipH="1">
                      <a:off x="0" y="0"/>
                      <a:ext cx="261620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72960" behindDoc="0" locked="0" layoutInCell="1" allowOverlap="1" wp14:anchorId="746E69B2" wp14:editId="4AD9C714">
            <wp:simplePos x="0" y="0"/>
            <wp:positionH relativeFrom="column">
              <wp:posOffset>2660515</wp:posOffset>
            </wp:positionH>
            <wp:positionV relativeFrom="paragraph">
              <wp:posOffset>5653135</wp:posOffset>
            </wp:positionV>
            <wp:extent cx="2704289" cy="1990957"/>
            <wp:effectExtent l="0" t="0" r="0" b="0"/>
            <wp:wrapNone/>
            <wp:docPr id="22" name="รูปภาพ 22" descr="E:\@prem รูป ปี2560\2559-11-14 นักเรียนผู้สูงอายุ\SAM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@prem รูป ปี2560\2559-11-14 นักเรียนผู้สูงอายุ\SAM_0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00" cy="19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2067840" behindDoc="0" locked="0" layoutInCell="1" allowOverlap="1" wp14:anchorId="1FB71605" wp14:editId="4DD489CB">
            <wp:simplePos x="0" y="0"/>
            <wp:positionH relativeFrom="column">
              <wp:posOffset>3689</wp:posOffset>
            </wp:positionH>
            <wp:positionV relativeFrom="paragraph">
              <wp:posOffset>5649804</wp:posOffset>
            </wp:positionV>
            <wp:extent cx="2655570" cy="1990725"/>
            <wp:effectExtent l="0" t="0" r="0" b="0"/>
            <wp:wrapNone/>
            <wp:docPr id="18" name="รูปภาพ 18" descr="E:\@prem รูป ปี2560\2559-11-14 นักเรียนผู้สูงอายุ\SAM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@prem รูป ปี2560\2559-11-14 นักเรียนผู้สูงอายุ\SAM_0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2A">
        <w:rPr>
          <w:rFonts w:cs="Angsana New"/>
          <w:noProof/>
          <w:lang w:eastAsia="en-US" w:bidi="th-TH"/>
        </w:rPr>
        <w:drawing>
          <wp:anchor distT="0" distB="0" distL="114300" distR="114300" simplePos="0" relativeHeight="252071936" behindDoc="0" locked="0" layoutInCell="1" allowOverlap="1" wp14:anchorId="520FE3D1" wp14:editId="46A3ADDB">
            <wp:simplePos x="0" y="0"/>
            <wp:positionH relativeFrom="column">
              <wp:posOffset>4864</wp:posOffset>
            </wp:positionH>
            <wp:positionV relativeFrom="paragraph">
              <wp:posOffset>1713434</wp:posOffset>
            </wp:positionV>
            <wp:extent cx="2984112" cy="1867710"/>
            <wp:effectExtent l="0" t="0" r="0" b="0"/>
            <wp:wrapNone/>
            <wp:docPr id="21" name="รูปภาพ 21" descr="E:\@prem รูป ปี2560\2559-11-14 นักเรียนผู้สูงอายุ\SAM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@prem รูป ปี2560\2559-11-14 นักเรียนผู้สูงอายุ\SAM_01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73" cy="18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2A">
        <w:rPr>
          <w:rFonts w:cs="Angsana New"/>
          <w:noProof/>
          <w:lang w:eastAsia="en-US" w:bidi="th-TH"/>
        </w:rPr>
        <w:pict>
          <v:shape id="_x0000_s1300" type="#_x0000_t202" style="position:absolute;margin-left:.25pt;margin-top:291.15pt;width:423.7pt;height:142.5pt;z-index:252098560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 style="mso-next-textbox:#_x0000_s1300">
              <w:txbxContent>
                <w:p w:rsidR="00A5292A" w:rsidRDefault="00A5292A" w:rsidP="00A5292A">
                  <w:pPr>
                    <w:ind w:firstLine="720"/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วัตถุประสงค์</w:t>
                  </w:r>
                </w:p>
                <w:p w:rsidR="00A5292A" w:rsidRPr="00A5292A" w:rsidRDefault="00A5292A" w:rsidP="00A5292A">
                  <w:pPr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1.เพื่อเสริมสร้างการพัฒนาตนเองและการเรียนรู้ตลอดชีวิตของผู้สูงอายุ</w:t>
                  </w:r>
                </w:p>
                <w:p w:rsidR="00A5292A" w:rsidRPr="00A5292A" w:rsidRDefault="00A5292A" w:rsidP="00A5292A">
                  <w:pPr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2.</w:t>
                  </w: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เพื่อเสริมสร้างสุขภาพที่ดีของผู้สูงอายุทั้งด้านร่างกายและจิตใจ</w:t>
                  </w:r>
                </w:p>
                <w:p w:rsidR="00A5292A" w:rsidRPr="00A5292A" w:rsidRDefault="00A5292A" w:rsidP="00A5292A">
                  <w:pPr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3.เพื่อส่งเสริมให้ผู้ผู้สูงอายุสร้างสรรค์ประโยชน์แก่ชมชนและสังคม</w:t>
                  </w:r>
                </w:p>
                <w:p w:rsidR="00A5292A" w:rsidRPr="00A5292A" w:rsidRDefault="00A5292A" w:rsidP="00A5292A">
                  <w:pPr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4.เพื่อเสริมสร้างคุณค่าทางภูมิปัญญาของผู้สูงอายุให้เป็นที่ประจักษ์และยอมรับ</w:t>
                  </w:r>
                </w:p>
                <w:p w:rsidR="00A5292A" w:rsidRPr="00A5292A" w:rsidRDefault="00A5292A" w:rsidP="00A5292A">
                  <w:pPr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5.เพื่อส่งเสริมภูมิปัญญาและวัฒนธรรมท้องถิ่นให้ดำรงสืบทอดไป</w:t>
                  </w:r>
                </w:p>
                <w:p w:rsidR="00A5292A" w:rsidRPr="00A5292A" w:rsidRDefault="00A5292A" w:rsidP="00A5292A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6.เพื่อส่งเสริมและสนับสนุนกิจกรรมของอาสาสมัครดูแลผู้สูงอายุ</w:t>
                  </w:r>
                </w:p>
              </w:txbxContent>
            </v:textbox>
          </v:shape>
        </w:pict>
      </w:r>
      <w:r w:rsidR="00A5292A">
        <w:rPr>
          <w:rFonts w:cs="Angsana New"/>
          <w:noProof/>
          <w:lang w:eastAsia="en-US" w:bidi="th-TH"/>
        </w:rPr>
        <w:pict>
          <v:shape id="_x0000_s1285" type="#_x0000_t202" style="position:absolute;margin-left:.25pt;margin-top:32.3pt;width:415.3pt;height:91.15pt;z-index:251993088;mso-position-horizontal-relative:text;mso-position-vertical-relative:text;mso-width-relative:margin;mso-height-relative:margin" fillcolor="white [3201]" strokecolor="#8064a2 [3207]" strokeweight="2.5pt">
            <v:shadow color="#868686"/>
            <v:textbox style="mso-next-textbox:#_x0000_s1285">
              <w:txbxContent>
                <w:p w:rsidR="003E36D4" w:rsidRPr="00A5292A" w:rsidRDefault="00735561" w:rsidP="003E36D4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cs/>
                      <w:lang w:bidi="th-TH"/>
                    </w:rPr>
                  </w:pP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44"/>
                      <w:shd w:val="clear" w:color="auto" w:fill="FFFFFF"/>
                    </w:rPr>
                    <w:t>14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พฤศจิกายน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44"/>
                      <w:shd w:val="clear" w:color="auto" w:fill="FFFFFF"/>
                    </w:rPr>
                    <w:t>2559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เวลา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2"/>
                      <w:szCs w:val="44"/>
                      <w:shd w:val="clear" w:color="auto" w:fill="FFFFFF"/>
                    </w:rPr>
                    <w:t>07.00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</w:t>
                  </w:r>
                  <w:r w:rsid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>.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เทศบาลตำบลก้อนำโดยนายชุมพร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มะโน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นายกเทศมนตรีตำบลก้อ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="00A5292A"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คณะ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ผู้บริหารเทศบาลตำบลก้อ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พนักงานเทศบาลและนักเรียนโรงเรียนผู้สูงอายุตำบลก้อ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ได้ร่วมกิจกรรมการตักบาตรผักในวันพระ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ณ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วัดพระบาทห้วยต้ม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อำเภอลี้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Cs w:val="36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A5292A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จังหวัดลำพูน</w:t>
                  </w:r>
                </w:p>
              </w:txbxContent>
            </v:textbox>
          </v:shape>
        </w:pict>
      </w:r>
      <w:r w:rsidR="003E36D4">
        <w:rPr>
          <w:lang w:bidi="th-TH"/>
        </w:rPr>
        <w:br w:type="page"/>
      </w:r>
      <w:r w:rsidR="003E36D4">
        <w:rPr>
          <w:rFonts w:cs="Angsana New"/>
          <w:noProof/>
          <w:lang w:eastAsia="en-US" w:bidi="th-TH"/>
        </w:rPr>
        <w:lastRenderedPageBreak/>
        <w:t xml:space="preserve">    </w:t>
      </w:r>
    </w:p>
    <w:p w:rsidR="003E36D4" w:rsidRDefault="00A4432E" w:rsidP="003E36D4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shape id="_x0000_s1269" type="#_x0000_t202" style="position:absolute;margin-left:.7pt;margin-top:-8.95pt;width:450.85pt;height:171.5pt;z-index:251948032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269">
              <w:txbxContent>
                <w:p w:rsidR="003E36D4" w:rsidRPr="00735561" w:rsidRDefault="009E5132" w:rsidP="002B038C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6"/>
                      <w:szCs w:val="36"/>
                      <w:rtl/>
                      <w:cs/>
                      <w:lang w:bidi="th-TH"/>
                    </w:rPr>
                  </w:pPr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22 พฤศจิกายน 2559 เวลา 08.00 น. นายชุมพร มะโน นายกเทศมนตรีตำบลก้อ หน่วยงานราชการต่างๆ ในอำเภอลี้ ได้ร่วมใจกันจัดกิจกรรมทำความดีเพื่อถวายเป็นพระราชกุศล แด่ พระบาทสมเด็จพระเจ้าอยู่หัว รัชกาลที่ 9 ซึ่งได้มีพิธีปฏิญาณตนเพื่อชาติ ศาสนา และพระมหากษัตริย์ เบื้องหน้าพระบรมฉายาลักษณ์ ร่วมร้องเพลงสรรเสริญพระบารมี และเพลงพ่อของแผ่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นดิน ในโอกาสวันคล้ายวันพระบรมรา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ช</w:t>
                  </w:r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สมภพปีที่ 89 เวลา 09.00 น. เทศบาลตำบลก้อพร้อมกับประชาชนตำบลก้อร่วมกันทำกิจกรรมจิตอาสา (จิตสา</w:t>
                  </w:r>
                  <w:proofErr w:type="spellStart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ธรณะ</w:t>
                  </w:r>
                  <w:proofErr w:type="spellEnd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) ทำความสะอาดสาธารณสถานและบริการสาธารณะ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rect id="_x0000_s1267" style="position:absolute;margin-left:32pt;margin-top:39.5pt;width:557.8pt;height:46.45pt;z-index:-25137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66" type="#_x0000_t202" style="position:absolute;margin-left:69.15pt;margin-top:36.8pt;width:549pt;height:51.2pt;z-index:25194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66;mso-fit-shape-to-text:t" inset="0,0,0,0">
              <w:txbxContent>
                <w:p w:rsidR="003E36D4" w:rsidRPr="00C42C26" w:rsidRDefault="003E36D4" w:rsidP="003E36D4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68" type="#_x0000_t202" style="position:absolute;margin-left:480.4pt;margin-top:51.2pt;width:90pt;height:20.35pt;z-index:25194700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68;mso-fit-shape-to-text:t" inset="0,0,0,0">
              <w:txbxContent>
                <w:p w:rsidR="003E36D4" w:rsidRPr="00C42C26" w:rsidRDefault="003E36D4" w:rsidP="003E36D4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3E36D4" w:rsidRDefault="003E36D4">
      <w:pPr>
        <w:rPr>
          <w:lang w:bidi="th-TH"/>
        </w:rPr>
      </w:pPr>
    </w:p>
    <w:p w:rsidR="002B038C" w:rsidRPr="00735561" w:rsidRDefault="002B038C" w:rsidP="002B038C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rtl/>
          <w:cs/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79104" behindDoc="0" locked="0" layoutInCell="1" allowOverlap="1" wp14:anchorId="74FC59D5" wp14:editId="100F3A97">
            <wp:simplePos x="0" y="0"/>
            <wp:positionH relativeFrom="column">
              <wp:posOffset>3164205</wp:posOffset>
            </wp:positionH>
            <wp:positionV relativeFrom="paragraph">
              <wp:posOffset>1884477</wp:posOffset>
            </wp:positionV>
            <wp:extent cx="2750185" cy="2013585"/>
            <wp:effectExtent l="0" t="0" r="0" b="0"/>
            <wp:wrapNone/>
            <wp:docPr id="28" name="รูปภาพ 28" descr="E:\@prem รูป ปี2560\2559-11-21\S__1468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@prem รูป ปี2560\2559-11-21\S__14680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73984" behindDoc="0" locked="0" layoutInCell="1" allowOverlap="1" wp14:anchorId="33477039" wp14:editId="56A90B7B">
            <wp:simplePos x="0" y="0"/>
            <wp:positionH relativeFrom="column">
              <wp:posOffset>65405</wp:posOffset>
            </wp:positionH>
            <wp:positionV relativeFrom="paragraph">
              <wp:posOffset>5445760</wp:posOffset>
            </wp:positionV>
            <wp:extent cx="2752725" cy="2064385"/>
            <wp:effectExtent l="19050" t="0" r="9525" b="640715"/>
            <wp:wrapNone/>
            <wp:docPr id="23" name="รูปภาพ 23" descr="E:\@prem รูป ปี2560\2559-11-21\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@prem รูป ปี2560\2559-11-21\3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78080" behindDoc="0" locked="0" layoutInCell="1" allowOverlap="1" wp14:anchorId="2E2A402E" wp14:editId="25ECFE07">
            <wp:simplePos x="0" y="0"/>
            <wp:positionH relativeFrom="column">
              <wp:posOffset>2919933</wp:posOffset>
            </wp:positionH>
            <wp:positionV relativeFrom="paragraph">
              <wp:posOffset>5445760</wp:posOffset>
            </wp:positionV>
            <wp:extent cx="2606675" cy="2052320"/>
            <wp:effectExtent l="19050" t="0" r="3175" b="652780"/>
            <wp:wrapNone/>
            <wp:docPr id="27" name="รูปภาพ 27" descr="E:\@prem รูป ปี2560\2559-11-21\20161122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@prem รูป ปี2560\2559-11-21\20161122_093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52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2E">
        <w:rPr>
          <w:noProof/>
          <w:rtl/>
        </w:rPr>
        <w:pict>
          <v:shape id="_x0000_s1296" type="#_x0000_t202" style="position:absolute;left:0;text-align:left;margin-left:.7pt;margin-top:335.45pt;width:447.25pt;height:75.05pt;z-index:2520944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H/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DMZ+wxe5VwVG5DWqKH7YVrBqJR5i1EDnZ9h+2ZFDMNIPJFQnuPRZOJH&#10;JTiT6VECjtmP5PsRIilAZdhhNJjnLoxXEE6fQR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edSB/1YCAABrBAAADgAAAAAAAAAAAAAAAAAuAgAAZHJzL2Uyb0RvYy54bWxQSwECLQAU&#10;AAYACAAAACEA/S8y1tsAAAAFAQAADwAAAAAAAAAAAAAAAACwBAAAZHJzL2Rvd25yZXYueG1sUEsF&#10;BgAAAAAEAAQA8wAAALgFAAAAAA==&#10;" fillcolor="white [3201]" strokecolor="#8064a2 [3207]" strokeweight="5pt">
            <v:stroke linestyle="thickThin"/>
            <v:shadow color="#868686"/>
            <v:textbox>
              <w:txbxContent>
                <w:p w:rsidR="002B038C" w:rsidRPr="00735561" w:rsidRDefault="002B038C" w:rsidP="002B038C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6"/>
                      <w:szCs w:val="36"/>
                      <w:rtl/>
                      <w:cs/>
                      <w:lang w:bidi="th-TH"/>
                    </w:rPr>
                  </w:pPr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วันที่ 22 พฤศจิกายน 2559 เวลา 09.00 น. </w:t>
                  </w:r>
                  <w:r w:rsidR="00303A16">
                    <w:rPr>
                      <w:rFonts w:ascii="TH SarabunIT๙" w:hAnsi="TH SarabunIT๙" w:cs="TH SarabunIT๙" w:hint="cs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ผู้บริหารและพนักงาน</w:t>
                  </w:r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เทศบาลตำบลก้อพร้อมกับประชาชนตำบลก้อร่วมกันทำกิจกรรมจิตอาสา (จิตสา</w:t>
                  </w:r>
                  <w:proofErr w:type="spellStart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ธรณะ</w:t>
                  </w:r>
                  <w:proofErr w:type="spellEnd"/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) ทำความสะอาดสาธารณสถานและบริการสาธารณะ</w:t>
                  </w:r>
                </w:p>
                <w:p w:rsidR="002B038C" w:rsidRDefault="002B038C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  <w:r>
        <w:rPr>
          <w:noProof/>
          <w:lang w:eastAsia="en-US" w:bidi="th-TH"/>
        </w:rPr>
        <w:drawing>
          <wp:anchor distT="0" distB="0" distL="114300" distR="114300" simplePos="0" relativeHeight="252095488" behindDoc="0" locked="0" layoutInCell="1" allowOverlap="1" wp14:anchorId="0FDA19CE" wp14:editId="3D1C9D59">
            <wp:simplePos x="0" y="0"/>
            <wp:positionH relativeFrom="column">
              <wp:posOffset>-142240</wp:posOffset>
            </wp:positionH>
            <wp:positionV relativeFrom="paragraph">
              <wp:posOffset>1807845</wp:posOffset>
            </wp:positionV>
            <wp:extent cx="3345815" cy="2012950"/>
            <wp:effectExtent l="0" t="0" r="0" b="0"/>
            <wp:wrapNone/>
            <wp:docPr id="9" name="รูปภาพ 9" descr="E:\@prem รูป ปี2560\2559-11-21\S__146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@prem รูป ปี2560\2559-11-21\S__1468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3"/>
                    <a:stretch/>
                  </pic:blipFill>
                  <pic:spPr bwMode="auto">
                    <a:xfrm>
                      <a:off x="0" y="0"/>
                      <a:ext cx="3345815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D4">
        <w:rPr>
          <w:lang w:bidi="th-TH"/>
        </w:rPr>
        <w:br w:type="page"/>
      </w:r>
    </w:p>
    <w:p w:rsidR="003E36D4" w:rsidRDefault="003E36D4">
      <w:pPr>
        <w:rPr>
          <w:lang w:bidi="th-TH"/>
        </w:rPr>
      </w:pPr>
    </w:p>
    <w:p w:rsidR="007A1E91" w:rsidRDefault="00A4432E" w:rsidP="007A1E91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pict>
          <v:shape id="_x0000_s1290" type="#_x0000_t202" style="position:absolute;margin-left:-10.05pt;margin-top:12.65pt;width:440pt;height:174.65pt;z-index:252028928;mso-position-horizontal-relative:text;mso-position-vertical-relative:text;mso-width-relative:margin;mso-height-relative:margin" fillcolor="white [3201]" strokecolor="#4bacc6 [3208]" strokeweight="2.5pt">
            <v:shadow color="#868686"/>
            <v:textbox style="mso-next-textbox:#_x0000_s1290">
              <w:txbxContent>
                <w:p w:rsidR="007A1E91" w:rsidRPr="003C3ADB" w:rsidRDefault="00735561" w:rsidP="007A1E91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160"/>
                      <w:szCs w:val="160"/>
                      <w:cs/>
                      <w:lang w:bidi="th-TH"/>
                    </w:rPr>
                  </w:pP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วันที่</w:t>
                  </w:r>
                  <w:r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๒๓</w:t>
                  </w:r>
                  <w:r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พฤศจิกายน</w:t>
                  </w:r>
                  <w:r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๒๕๕๙</w:t>
                  </w:r>
                  <w:r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="009E5132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 xml:space="preserve">เทศบาลตำบลก้อ </w:t>
                  </w:r>
                  <w:r w:rsidR="009E5132"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นำโดย</w:t>
                  </w:r>
                  <w:r w:rsidR="00F516C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นาย</w:t>
                  </w:r>
                  <w:r w:rsidR="009E5132"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ชุมพร</w:t>
                  </w:r>
                  <w:r w:rsidR="009E5132"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="009E5132"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มะโน</w:t>
                  </w:r>
                  <w:r w:rsidR="009E5132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 xml:space="preserve"> นายกเทศมนตรีตำบลก้อ 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คณะผู้บริหาร</w:t>
                  </w:r>
                  <w:r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และเจ้าหน้าที่เทศบาล</w:t>
                  </w:r>
                  <w:r w:rsidRPr="003C3ADB">
                    <w:rPr>
                      <w:rFonts w:ascii="Helvetica" w:hAnsi="Helvetica"/>
                      <w:b/>
                      <w:bCs/>
                      <w:color w:val="1D2129"/>
                      <w:sz w:val="38"/>
                      <w:szCs w:val="52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ลงพื้นที่เยี่ยมบ้านและมอบของใช้จำเป็นแก่ผู้สูง</w:t>
                  </w:r>
                  <w:r w:rsidR="009E5132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อายุและคนพิการที่ป่วยช่วยเหลือตัว</w:t>
                  </w:r>
                  <w:r w:rsidRPr="003C3ADB">
                    <w:rPr>
                      <w:rFonts w:ascii="Cordia New" w:hAnsi="Cordia New" w:cs="Cordia New" w:hint="cs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เอ</w:t>
                  </w:r>
                  <w:r w:rsidRPr="009E5132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52"/>
                      <w:szCs w:val="52"/>
                      <w:shd w:val="clear" w:color="auto" w:fill="FFFFFF"/>
                      <w:cs/>
                      <w:lang w:bidi="th-TH"/>
                    </w:rPr>
                    <w:t>ง</w:t>
                  </w:r>
                  <w:r w:rsidR="009E5132" w:rsidRPr="009E5132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52"/>
                      <w:szCs w:val="52"/>
                      <w:rtl/>
                      <w:cs/>
                      <w:lang w:bidi="th-TH"/>
                    </w:rPr>
                    <w:t>ไม่ได้</w:t>
                  </w:r>
                </w:p>
              </w:txbxContent>
            </v:textbox>
          </v:shape>
        </w:pict>
      </w:r>
    </w:p>
    <w:p w:rsidR="007A1E91" w:rsidRDefault="00A4432E" w:rsidP="007A1E91">
      <w:pPr>
        <w:rPr>
          <w:lang w:bidi="th-TH"/>
        </w:rPr>
      </w:pPr>
      <w:r>
        <w:rPr>
          <w:rFonts w:cs="Angsana New"/>
          <w:noProof/>
          <w:lang w:eastAsia="en-US" w:bidi="th-TH"/>
        </w:rPr>
        <w:pict>
          <v:rect id="_x0000_s1288" style="position:absolute;margin-left:32pt;margin-top:39.5pt;width:557.8pt;height:46.45pt;z-index:-25128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87" type="#_x0000_t202" style="position:absolute;margin-left:69.15pt;margin-top:36.8pt;width:549pt;height:51.2pt;z-index:25202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87;mso-fit-shape-to-text:t" inset="0,0,0,0">
              <w:txbxContent>
                <w:p w:rsidR="007A1E91" w:rsidRPr="00C42C26" w:rsidRDefault="007A1E91" w:rsidP="007A1E91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89" type="#_x0000_t202" style="position:absolute;margin-left:480.4pt;margin-top:51.2pt;width:90pt;height:20.35pt;z-index:25202790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89;mso-fit-shape-to-text:t" inset="0,0,0,0">
              <w:txbxContent>
                <w:p w:rsidR="007A1E91" w:rsidRPr="00C42C26" w:rsidRDefault="007A1E91" w:rsidP="007A1E91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7A1E91" w:rsidRDefault="007A1E91" w:rsidP="007A1E91">
      <w:pPr>
        <w:rPr>
          <w:lang w:bidi="th-TH"/>
        </w:rPr>
      </w:pPr>
    </w:p>
    <w:p w:rsidR="007A1E91" w:rsidRDefault="003C3ADB" w:rsidP="007A1E91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83200" behindDoc="0" locked="0" layoutInCell="1" allowOverlap="1" wp14:anchorId="1A9CD5D8" wp14:editId="0DC48B26">
            <wp:simplePos x="0" y="0"/>
            <wp:positionH relativeFrom="column">
              <wp:posOffset>-84455</wp:posOffset>
            </wp:positionH>
            <wp:positionV relativeFrom="paragraph">
              <wp:posOffset>2036445</wp:posOffset>
            </wp:positionV>
            <wp:extent cx="2723515" cy="1633855"/>
            <wp:effectExtent l="0" t="0" r="0" b="0"/>
            <wp:wrapNone/>
            <wp:docPr id="37" name="รูปภาพ 37" descr="C:\Users\PREM\Desktop\15095081_1102193466564483_1513520033071313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EM\Desktop\15095081_1102193466564483_151352003307131387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0128" behindDoc="0" locked="0" layoutInCell="1" allowOverlap="1" wp14:anchorId="312EA2AC" wp14:editId="65236B90">
            <wp:simplePos x="0" y="0"/>
            <wp:positionH relativeFrom="column">
              <wp:posOffset>2727960</wp:posOffset>
            </wp:positionH>
            <wp:positionV relativeFrom="paragraph">
              <wp:posOffset>2036445</wp:posOffset>
            </wp:positionV>
            <wp:extent cx="2723515" cy="1633855"/>
            <wp:effectExtent l="0" t="0" r="0" b="0"/>
            <wp:wrapNone/>
            <wp:docPr id="35" name="รูปภาพ 35" descr="C:\Users\PREM\Desktop\15095709_1102193349897828_2889109566352913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EM\Desktop\15095709_1102193349897828_2889109566352913717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4224" behindDoc="0" locked="0" layoutInCell="1" allowOverlap="1" wp14:anchorId="6A930E6E" wp14:editId="269D7924">
            <wp:simplePos x="0" y="0"/>
            <wp:positionH relativeFrom="column">
              <wp:posOffset>2727960</wp:posOffset>
            </wp:positionH>
            <wp:positionV relativeFrom="paragraph">
              <wp:posOffset>5721985</wp:posOffset>
            </wp:positionV>
            <wp:extent cx="2708275" cy="1624330"/>
            <wp:effectExtent l="0" t="0" r="0" b="0"/>
            <wp:wrapNone/>
            <wp:docPr id="40" name="รูปภาพ 40" descr="C:\Users\PREM\Desktop\15085736_1102193509897812_257900932454752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EM\Desktop\15085736_1102193509897812_257900932454752090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5248" behindDoc="0" locked="0" layoutInCell="1" allowOverlap="1" wp14:anchorId="54D0B0A6" wp14:editId="6515B7DB">
            <wp:simplePos x="0" y="0"/>
            <wp:positionH relativeFrom="column">
              <wp:posOffset>-83820</wp:posOffset>
            </wp:positionH>
            <wp:positionV relativeFrom="paragraph">
              <wp:posOffset>5721985</wp:posOffset>
            </wp:positionV>
            <wp:extent cx="2713990" cy="1628140"/>
            <wp:effectExtent l="0" t="0" r="0" b="0"/>
            <wp:wrapNone/>
            <wp:docPr id="39" name="รูปภาพ 39" descr="C:\Users\PREM\Desktop\15181554_1102193556564474_4547908818600093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EM\Desktop\15181554_1102193556564474_4547908818600093309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2176" behindDoc="0" locked="0" layoutInCell="1" allowOverlap="1" wp14:anchorId="2B4E36E8" wp14:editId="729D3D17">
            <wp:simplePos x="0" y="0"/>
            <wp:positionH relativeFrom="column">
              <wp:posOffset>2727960</wp:posOffset>
            </wp:positionH>
            <wp:positionV relativeFrom="paragraph">
              <wp:posOffset>3874135</wp:posOffset>
            </wp:positionV>
            <wp:extent cx="2723515" cy="1634490"/>
            <wp:effectExtent l="0" t="0" r="0" b="0"/>
            <wp:wrapNone/>
            <wp:docPr id="38" name="รูปภาพ 38" descr="C:\Users\PREM\Desktop\15178193_1102193609897802_54275638494897937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EM\Desktop\15178193_1102193609897802_542756384948979378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1152" behindDoc="0" locked="0" layoutInCell="1" allowOverlap="1" wp14:anchorId="0D659360" wp14:editId="0CD39029">
            <wp:simplePos x="0" y="0"/>
            <wp:positionH relativeFrom="column">
              <wp:posOffset>-111246</wp:posOffset>
            </wp:positionH>
            <wp:positionV relativeFrom="paragraph">
              <wp:posOffset>3874230</wp:posOffset>
            </wp:positionV>
            <wp:extent cx="2739390" cy="1643380"/>
            <wp:effectExtent l="0" t="0" r="0" b="0"/>
            <wp:wrapNone/>
            <wp:docPr id="36" name="รูปภาพ 36" descr="C:\Users\PREM\Desktop\15178109_1102193656564464_4374323714447581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EM\Desktop\15178109_1102193656564464_437432371444758162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91">
        <w:rPr>
          <w:lang w:bidi="th-TH"/>
        </w:rPr>
        <w:br w:type="page"/>
      </w:r>
    </w:p>
    <w:p w:rsidR="007A1E91" w:rsidRDefault="00A4432E" w:rsidP="00E95FF2">
      <w:pPr>
        <w:rPr>
          <w:lang w:bidi="th-TH"/>
        </w:rPr>
      </w:pPr>
      <w:r>
        <w:rPr>
          <w:rFonts w:cs="Angsana New"/>
          <w:noProof/>
          <w:lang w:eastAsia="en-US" w:bidi="th-TH"/>
        </w:rPr>
        <w:lastRenderedPageBreak/>
        <w:pict>
          <v:shape id="_x0000_s1261" type="#_x0000_t202" style="position:absolute;margin-left:-15.9pt;margin-top:12.5pt;width:463.6pt;height:133.4pt;z-index:251891712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261">
              <w:txbxContent>
                <w:p w:rsidR="00C42C26" w:rsidRPr="00F516CB" w:rsidRDefault="003C3ADB" w:rsidP="00D93289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เมื่อวันที่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</w:rPr>
                    <w:t xml:space="preserve">28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พฤศจิกายน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</w:rPr>
                    <w:t xml:space="preserve">2559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เทศบาลตำบลก้อ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นำโดยคณะผู้บริหาร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สมาชิกสภาเทศบาลตำบลก้อและพนักงานเทศบาล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ลงพื้นที่ตรวจความเรียบร้อยของโครงการขุดลอกห้วยม่วงแก้ว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หมู่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</w:rPr>
                    <w:t xml:space="preserve">3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บ้านก้อจอก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ตำบลก้อ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อำเภอลี้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rtl/>
                      <w:cs/>
                    </w:rPr>
                    <w:t xml:space="preserve"> </w:t>
                  </w:r>
                  <w:r w:rsidRPr="00F516CB">
                    <w:rPr>
                      <w:rFonts w:ascii="TH SarabunIT๙" w:hAnsi="TH SarabunIT๙" w:cs="TH SarabunIT๙"/>
                      <w:b/>
                      <w:bCs/>
                      <w:color w:val="1D2129"/>
                      <w:sz w:val="48"/>
                      <w:szCs w:val="48"/>
                      <w:shd w:val="clear" w:color="auto" w:fill="FFFFFF"/>
                      <w:cs/>
                      <w:lang w:bidi="th-TH"/>
                    </w:rPr>
                    <w:t>จังหวัดลำพูน</w:t>
                  </w:r>
                </w:p>
              </w:txbxContent>
            </v:textbox>
          </v:shape>
        </w:pict>
      </w:r>
    </w:p>
    <w:p w:rsidR="007A1E91" w:rsidRDefault="007A1E91">
      <w:pPr>
        <w:rPr>
          <w:lang w:bidi="th-TH"/>
        </w:rPr>
      </w:pPr>
    </w:p>
    <w:p w:rsidR="00A44858" w:rsidRDefault="00F516CB" w:rsidP="00E95FF2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2087296" behindDoc="0" locked="0" layoutInCell="1" allowOverlap="1" wp14:anchorId="034559BD" wp14:editId="16904F60">
            <wp:simplePos x="0" y="0"/>
            <wp:positionH relativeFrom="column">
              <wp:posOffset>2738120</wp:posOffset>
            </wp:positionH>
            <wp:positionV relativeFrom="paragraph">
              <wp:posOffset>3968115</wp:posOffset>
            </wp:positionV>
            <wp:extent cx="2577465" cy="2049780"/>
            <wp:effectExtent l="0" t="0" r="0" b="0"/>
            <wp:wrapNone/>
            <wp:docPr id="42" name="รูปภาพ 42" descr="C:\Users\PREM\Desktop\15193558_1014983141978947_7463030839430882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EM\Desktop\15193558_1014983141978947_746303083943088219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8320" behindDoc="0" locked="0" layoutInCell="1" allowOverlap="1" wp14:anchorId="68666F56" wp14:editId="3CCA242A">
            <wp:simplePos x="0" y="0"/>
            <wp:positionH relativeFrom="column">
              <wp:posOffset>2387600</wp:posOffset>
            </wp:positionH>
            <wp:positionV relativeFrom="paragraph">
              <wp:posOffset>6021070</wp:posOffset>
            </wp:positionV>
            <wp:extent cx="3005455" cy="1789430"/>
            <wp:effectExtent l="0" t="0" r="0" b="0"/>
            <wp:wrapNone/>
            <wp:docPr id="43" name="รูปภาพ 43" descr="C:\Users\PREM\Desktop\15267631_1014899881987273_4559016859594995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EM\Desktop\15267631_1014899881987273_455901685959499531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6272" behindDoc="0" locked="0" layoutInCell="1" allowOverlap="1" wp14:anchorId="04C03FED" wp14:editId="5E61297C">
            <wp:simplePos x="0" y="0"/>
            <wp:positionH relativeFrom="column">
              <wp:posOffset>4445</wp:posOffset>
            </wp:positionH>
            <wp:positionV relativeFrom="paragraph">
              <wp:posOffset>6021070</wp:posOffset>
            </wp:positionV>
            <wp:extent cx="2383155" cy="1787525"/>
            <wp:effectExtent l="0" t="0" r="0" b="0"/>
            <wp:wrapNone/>
            <wp:docPr id="41" name="รูปภาพ 41" descr="C:\Users\PREM\Desktop\15241310_1014983145312280_5020340260959830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EM\Desktop\15241310_1014983145312280_502034026095983063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2089344" behindDoc="0" locked="0" layoutInCell="1" allowOverlap="1" wp14:anchorId="53E39AEF" wp14:editId="5DBBB29E">
            <wp:simplePos x="0" y="0"/>
            <wp:positionH relativeFrom="column">
              <wp:posOffset>3175</wp:posOffset>
            </wp:positionH>
            <wp:positionV relativeFrom="paragraph">
              <wp:posOffset>3972992</wp:posOffset>
            </wp:positionV>
            <wp:extent cx="2736215" cy="2052320"/>
            <wp:effectExtent l="0" t="0" r="0" b="0"/>
            <wp:wrapNone/>
            <wp:docPr id="44" name="รูปภาพ 44" descr="C:\Users\PREM\Desktop\15179169_1014983195312275_3635343964855498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EM\Desktop\15179169_1014983195312275_363534396485549844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DB">
        <w:rPr>
          <w:noProof/>
          <w:lang w:eastAsia="en-US" w:bidi="th-TH"/>
        </w:rPr>
        <w:drawing>
          <wp:anchor distT="0" distB="0" distL="114300" distR="114300" simplePos="0" relativeHeight="252090368" behindDoc="0" locked="0" layoutInCell="1" allowOverlap="1" wp14:anchorId="21DEC6A3" wp14:editId="7A771B80">
            <wp:simplePos x="0" y="0"/>
            <wp:positionH relativeFrom="column">
              <wp:posOffset>2738120</wp:posOffset>
            </wp:positionH>
            <wp:positionV relativeFrom="paragraph">
              <wp:posOffset>1541145</wp:posOffset>
            </wp:positionV>
            <wp:extent cx="2353945" cy="2383155"/>
            <wp:effectExtent l="0" t="0" r="0" b="0"/>
            <wp:wrapNone/>
            <wp:docPr id="45" name="รูปภาพ 45" descr="C:\Users\PREM\Desktop\15193535_1014895058654422_4460335677594735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EM\Desktop\15193535_1014895058654422_4460335677594735929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DB">
        <w:rPr>
          <w:noProof/>
          <w:lang w:eastAsia="en-US" w:bidi="th-TH"/>
        </w:rPr>
        <w:drawing>
          <wp:anchor distT="0" distB="0" distL="114300" distR="114300" simplePos="0" relativeHeight="252091392" behindDoc="0" locked="0" layoutInCell="1" allowOverlap="1" wp14:anchorId="4666F7DC" wp14:editId="773F7E39">
            <wp:simplePos x="0" y="0"/>
            <wp:positionH relativeFrom="column">
              <wp:posOffset>120015</wp:posOffset>
            </wp:positionH>
            <wp:positionV relativeFrom="paragraph">
              <wp:posOffset>1541577</wp:posOffset>
            </wp:positionV>
            <wp:extent cx="2383155" cy="2383155"/>
            <wp:effectExtent l="0" t="0" r="0" b="0"/>
            <wp:wrapNone/>
            <wp:docPr id="46" name="รูปภาพ 46" descr="C:\Users\PREM\Desktop\15230552_1014895121987749_6652376530726266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EM\Desktop\15230552_1014895121987749_6652376530726266459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2E">
        <w:rPr>
          <w:rFonts w:cs="Angsana New"/>
          <w:noProof/>
          <w:lang w:eastAsia="en-US" w:bidi="th-TH"/>
        </w:rPr>
        <w:pict>
          <v:rect id="_x0000_s1259" style="position:absolute;margin-left:32pt;margin-top:39.5pt;width:557.8pt;height:46.45pt;z-index:-2514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A4432E">
        <w:rPr>
          <w:rFonts w:cs="Angsana New"/>
          <w:noProof/>
          <w:lang w:eastAsia="en-US" w:bidi="th-TH"/>
        </w:rPr>
        <w:pict>
          <v:shape id="_x0000_s1258" type="#_x0000_t202" style="position:absolute;margin-left:69.15pt;margin-top:36.8pt;width:549pt;height:51.2pt;z-index:2518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58;mso-fit-shape-to-text:t" inset="0,0,0,0">
              <w:txbxContent>
                <w:p w:rsidR="00C42C26" w:rsidRPr="00C42C26" w:rsidRDefault="00C42C26" w:rsidP="00C42C26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A4432E">
        <w:rPr>
          <w:rFonts w:cs="Angsana New"/>
          <w:noProof/>
          <w:lang w:eastAsia="en-US" w:bidi="th-TH"/>
        </w:rPr>
        <w:pict>
          <v:shape id="_x0000_s1260" type="#_x0000_t202" style="position:absolute;margin-left:480.4pt;margin-top:51.2pt;width:90pt;height:20.35pt;z-index:2518906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60;mso-fit-shape-to-text:t" inset="0,0,0,0">
              <w:txbxContent>
                <w:p w:rsidR="00C42C26" w:rsidRPr="00C42C26" w:rsidRDefault="00C42C26" w:rsidP="00C42C26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D80779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sectPr w:rsidR="00A44858" w:rsidSect="00CE4D1A">
      <w:footerReference w:type="default" r:id="rId43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32E" w:rsidRDefault="00A4432E" w:rsidP="00CE4D1A">
      <w:r>
        <w:separator/>
      </w:r>
    </w:p>
  </w:endnote>
  <w:endnote w:type="continuationSeparator" w:id="0">
    <w:p w:rsidR="00A4432E" w:rsidRDefault="00A4432E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D1A" w:rsidRPr="00577F8A" w:rsidRDefault="00CE4D1A" w:rsidP="00577F8A">
    <w:pPr>
      <w:pStyle w:val="ac"/>
      <w:tabs>
        <w:tab w:val="clear" w:pos="4513"/>
        <w:tab w:val="clear" w:pos="9026"/>
        <w:tab w:val="left" w:pos="3112"/>
      </w:tabs>
      <w:ind w:right="-1474"/>
      <w:jc w:val="right"/>
      <w:rPr>
        <w:rFonts w:ascii="TH NiramitIT๙" w:hAnsi="TH NiramitIT๙" w:cs="TH NiramitIT๙"/>
        <w:szCs w:val="30"/>
        <w:cs/>
        <w:lang w:bidi="th-TH"/>
      </w:rPr>
    </w:pPr>
    <w:r w:rsidRPr="00577F8A">
      <w:rPr>
        <w:rFonts w:ascii="TH NiramitIT๙" w:hAnsi="TH NiramitIT๙" w:cs="TH NiramitIT๙"/>
        <w:noProof/>
        <w:lang w:eastAsia="en-US" w:bidi="th-TH"/>
      </w:rPr>
      <w:drawing>
        <wp:anchor distT="0" distB="0" distL="114300" distR="114300" simplePos="0" relativeHeight="251659264" behindDoc="1" locked="0" layoutInCell="1" allowOverlap="1" wp14:anchorId="670556BA" wp14:editId="52DD0293">
          <wp:simplePos x="0" y="0"/>
          <wp:positionH relativeFrom="column">
            <wp:posOffset>1838757</wp:posOffset>
          </wp:positionH>
          <wp:positionV relativeFrom="paragraph">
            <wp:posOffset>-53340</wp:posOffset>
          </wp:positionV>
          <wp:extent cx="359923" cy="365649"/>
          <wp:effectExtent l="0" t="0" r="0" b="0"/>
          <wp:wrapNone/>
          <wp:docPr id="313" name="รูปภาพ 313" descr="F:\โลโก้.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โลโก้..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23" cy="365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F8A">
      <w:rPr>
        <w:rFonts w:ascii="TH NiramitIT๙" w:hAnsi="TH NiramitIT๙" w:cs="TH NiramitIT๙"/>
        <w:szCs w:val="30"/>
        <w:cs/>
        <w:lang w:bidi="th-TH"/>
      </w:rPr>
      <w:t>เทศบาลตำบลก้อ  99  หมู่ 3 ตำบลก้อ  อำเภอลี้  จังหวัดลำพูน  51110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32E" w:rsidRDefault="00A4432E" w:rsidP="00CE4D1A">
      <w:r>
        <w:separator/>
      </w:r>
    </w:p>
  </w:footnote>
  <w:footnote w:type="continuationSeparator" w:id="0">
    <w:p w:rsidR="00A4432E" w:rsidRDefault="00A4432E" w:rsidP="00CE4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49">
      <o:colormru v:ext="edit" colors="#ebeeff,#e7ffe7,#c1f3ff,#d7f7ff,#98a3d7,#bfc9ff,#ffc,#d1f4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47672"/>
    <w:rsid w:val="0005512D"/>
    <w:rsid w:val="00084D0A"/>
    <w:rsid w:val="00086A05"/>
    <w:rsid w:val="00087045"/>
    <w:rsid w:val="0008723A"/>
    <w:rsid w:val="00093AD6"/>
    <w:rsid w:val="000A53D2"/>
    <w:rsid w:val="000B2312"/>
    <w:rsid w:val="000D127A"/>
    <w:rsid w:val="000D24AB"/>
    <w:rsid w:val="000E2244"/>
    <w:rsid w:val="00100C84"/>
    <w:rsid w:val="00127137"/>
    <w:rsid w:val="00141447"/>
    <w:rsid w:val="00187BAA"/>
    <w:rsid w:val="001A20F5"/>
    <w:rsid w:val="001B3C69"/>
    <w:rsid w:val="001B40D1"/>
    <w:rsid w:val="001B55A3"/>
    <w:rsid w:val="001D73F6"/>
    <w:rsid w:val="002067B4"/>
    <w:rsid w:val="00220CB0"/>
    <w:rsid w:val="00284A39"/>
    <w:rsid w:val="002A1DE6"/>
    <w:rsid w:val="002B038C"/>
    <w:rsid w:val="002D0ED0"/>
    <w:rsid w:val="002D3386"/>
    <w:rsid w:val="002D33EB"/>
    <w:rsid w:val="002E766B"/>
    <w:rsid w:val="00303A16"/>
    <w:rsid w:val="003201A4"/>
    <w:rsid w:val="00322287"/>
    <w:rsid w:val="003560D3"/>
    <w:rsid w:val="003577E9"/>
    <w:rsid w:val="00376BF6"/>
    <w:rsid w:val="00376F77"/>
    <w:rsid w:val="00381887"/>
    <w:rsid w:val="0039199A"/>
    <w:rsid w:val="003B38D2"/>
    <w:rsid w:val="003C3ADB"/>
    <w:rsid w:val="003E36D4"/>
    <w:rsid w:val="003E785E"/>
    <w:rsid w:val="003F3DDF"/>
    <w:rsid w:val="003F4C0E"/>
    <w:rsid w:val="00404AA0"/>
    <w:rsid w:val="00412278"/>
    <w:rsid w:val="004434F0"/>
    <w:rsid w:val="004513BB"/>
    <w:rsid w:val="00453A85"/>
    <w:rsid w:val="004939E3"/>
    <w:rsid w:val="004E1342"/>
    <w:rsid w:val="00520BDF"/>
    <w:rsid w:val="005245DA"/>
    <w:rsid w:val="00531924"/>
    <w:rsid w:val="00566DC7"/>
    <w:rsid w:val="00577F8A"/>
    <w:rsid w:val="0058207F"/>
    <w:rsid w:val="005D2667"/>
    <w:rsid w:val="005E0C7A"/>
    <w:rsid w:val="00601D65"/>
    <w:rsid w:val="00606C4E"/>
    <w:rsid w:val="0061172D"/>
    <w:rsid w:val="006223F2"/>
    <w:rsid w:val="00623AE1"/>
    <w:rsid w:val="006545A2"/>
    <w:rsid w:val="0066225B"/>
    <w:rsid w:val="0067703F"/>
    <w:rsid w:val="00677762"/>
    <w:rsid w:val="006D1B9C"/>
    <w:rsid w:val="006D59E8"/>
    <w:rsid w:val="006E7BBB"/>
    <w:rsid w:val="006F5D1E"/>
    <w:rsid w:val="00700FD6"/>
    <w:rsid w:val="007230C6"/>
    <w:rsid w:val="00724D5F"/>
    <w:rsid w:val="00735561"/>
    <w:rsid w:val="0075528A"/>
    <w:rsid w:val="00756489"/>
    <w:rsid w:val="007A1E91"/>
    <w:rsid w:val="007B594D"/>
    <w:rsid w:val="00815E27"/>
    <w:rsid w:val="00833177"/>
    <w:rsid w:val="00837A44"/>
    <w:rsid w:val="008448B0"/>
    <w:rsid w:val="00882D96"/>
    <w:rsid w:val="0088391A"/>
    <w:rsid w:val="00890D24"/>
    <w:rsid w:val="008B0A2D"/>
    <w:rsid w:val="008E1B32"/>
    <w:rsid w:val="00924E58"/>
    <w:rsid w:val="00927365"/>
    <w:rsid w:val="00942522"/>
    <w:rsid w:val="00951EA5"/>
    <w:rsid w:val="00963F94"/>
    <w:rsid w:val="0097232B"/>
    <w:rsid w:val="00973585"/>
    <w:rsid w:val="00980FC7"/>
    <w:rsid w:val="00981A06"/>
    <w:rsid w:val="009A3592"/>
    <w:rsid w:val="009A7C27"/>
    <w:rsid w:val="009C1FAE"/>
    <w:rsid w:val="009C5ED0"/>
    <w:rsid w:val="009E5132"/>
    <w:rsid w:val="009F0BAE"/>
    <w:rsid w:val="00A1043D"/>
    <w:rsid w:val="00A22BCB"/>
    <w:rsid w:val="00A3341A"/>
    <w:rsid w:val="00A37047"/>
    <w:rsid w:val="00A4432E"/>
    <w:rsid w:val="00A44858"/>
    <w:rsid w:val="00A4561A"/>
    <w:rsid w:val="00A5292A"/>
    <w:rsid w:val="00A62952"/>
    <w:rsid w:val="00A76183"/>
    <w:rsid w:val="00A8229B"/>
    <w:rsid w:val="00A87652"/>
    <w:rsid w:val="00AB45AC"/>
    <w:rsid w:val="00AB5F37"/>
    <w:rsid w:val="00AD14B4"/>
    <w:rsid w:val="00AD7EDF"/>
    <w:rsid w:val="00AE4136"/>
    <w:rsid w:val="00B17268"/>
    <w:rsid w:val="00B40DFA"/>
    <w:rsid w:val="00B415E3"/>
    <w:rsid w:val="00B45790"/>
    <w:rsid w:val="00B5675C"/>
    <w:rsid w:val="00B675BF"/>
    <w:rsid w:val="00B90186"/>
    <w:rsid w:val="00BB0169"/>
    <w:rsid w:val="00BC17A6"/>
    <w:rsid w:val="00BD3157"/>
    <w:rsid w:val="00BD5331"/>
    <w:rsid w:val="00BE0A01"/>
    <w:rsid w:val="00BE3310"/>
    <w:rsid w:val="00BF74E0"/>
    <w:rsid w:val="00C37FB2"/>
    <w:rsid w:val="00C42C26"/>
    <w:rsid w:val="00C4683D"/>
    <w:rsid w:val="00C65459"/>
    <w:rsid w:val="00CB2BC4"/>
    <w:rsid w:val="00CE4D1A"/>
    <w:rsid w:val="00D025B5"/>
    <w:rsid w:val="00D4029E"/>
    <w:rsid w:val="00D5143B"/>
    <w:rsid w:val="00D80779"/>
    <w:rsid w:val="00D93289"/>
    <w:rsid w:val="00DB54DE"/>
    <w:rsid w:val="00DD3B68"/>
    <w:rsid w:val="00DD7A42"/>
    <w:rsid w:val="00E25A15"/>
    <w:rsid w:val="00E44F1E"/>
    <w:rsid w:val="00E51CEE"/>
    <w:rsid w:val="00E80446"/>
    <w:rsid w:val="00E95FF2"/>
    <w:rsid w:val="00EC60A2"/>
    <w:rsid w:val="00ED220C"/>
    <w:rsid w:val="00EF41D7"/>
    <w:rsid w:val="00F03328"/>
    <w:rsid w:val="00F060A2"/>
    <w:rsid w:val="00F064D2"/>
    <w:rsid w:val="00F159F9"/>
    <w:rsid w:val="00F43D45"/>
    <w:rsid w:val="00F44EB8"/>
    <w:rsid w:val="00F516CB"/>
    <w:rsid w:val="00F53234"/>
    <w:rsid w:val="00F66079"/>
    <w:rsid w:val="00F750F6"/>
    <w:rsid w:val="00FA2992"/>
    <w:rsid w:val="00FC7594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45C52-9D28-46BA-9BC0-DE4AC87C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</Template>
  <TotalTime>5650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PREM</cp:lastModifiedBy>
  <cp:revision>87</cp:revision>
  <cp:lastPrinted>2016-12-14T04:16:00Z</cp:lastPrinted>
  <dcterms:created xsi:type="dcterms:W3CDTF">2016-07-28T15:01:00Z</dcterms:created>
  <dcterms:modified xsi:type="dcterms:W3CDTF">2016-12-14T09:48:00Z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